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456F65" w14:textId="0EBBFEED" w:rsidR="003B63EE" w:rsidRDefault="00F935BD" w:rsidP="009A2F3D">
      <w:pPr>
        <w:widowControl w:val="0"/>
        <w:autoSpaceDE w:val="0"/>
        <w:autoSpaceDN w:val="0"/>
        <w:adjustRightInd w:val="0"/>
        <w:spacing w:before="360" w:after="480"/>
        <w:rPr>
          <w:rFonts w:ascii="Arial" w:hAnsi="Arial" w:cs="Times New Roman"/>
          <w:b/>
          <w:sz w:val="28"/>
          <w:szCs w:val="18"/>
        </w:rPr>
      </w:pPr>
      <w:r>
        <w:rPr>
          <w:rFonts w:ascii="Arial" w:hAnsi="Arial" w:cs="Times New Roman"/>
          <w:b/>
          <w:sz w:val="28"/>
          <w:szCs w:val="18"/>
        </w:rPr>
        <w:t>Meine Wünsche für</w:t>
      </w:r>
      <w:r w:rsidR="00D36926">
        <w:rPr>
          <w:rFonts w:ascii="Arial" w:hAnsi="Arial" w:cs="Times New Roman"/>
          <w:b/>
          <w:sz w:val="28"/>
          <w:szCs w:val="18"/>
        </w:rPr>
        <w:t xml:space="preserve"> meine Bestattung </w:t>
      </w:r>
    </w:p>
    <w:p w14:paraId="21B6D4B9" w14:textId="57A14CA2" w:rsidR="00C829E5" w:rsidRPr="00C829E5" w:rsidRDefault="00C829E5" w:rsidP="00C829E5">
      <w:pPr>
        <w:widowControl w:val="0"/>
        <w:autoSpaceDE w:val="0"/>
        <w:autoSpaceDN w:val="0"/>
        <w:adjustRightInd w:val="0"/>
        <w:spacing w:before="360" w:after="360"/>
        <w:rPr>
          <w:rFonts w:ascii="Arial" w:hAnsi="Arial" w:cs="Arial"/>
          <w:b/>
          <w:sz w:val="20"/>
          <w:szCs w:val="20"/>
        </w:rPr>
      </w:pPr>
      <w:r w:rsidRPr="00C829E5">
        <w:rPr>
          <w:rFonts w:ascii="Arial" w:hAnsi="Arial" w:cs="Arial"/>
          <w:sz w:val="20"/>
          <w:szCs w:val="20"/>
        </w:rPr>
        <w:t xml:space="preserve">Dieses Dokument ermöglicht es Ihnen, </w:t>
      </w:r>
      <w:r w:rsidR="009A2F3D">
        <w:rPr>
          <w:rFonts w:ascii="Arial" w:hAnsi="Arial" w:cs="Arial"/>
          <w:sz w:val="20"/>
          <w:szCs w:val="20"/>
        </w:rPr>
        <w:t xml:space="preserve">Ihre </w:t>
      </w:r>
      <w:r w:rsidR="00D36926">
        <w:rPr>
          <w:rFonts w:ascii="Arial" w:hAnsi="Arial" w:cs="Arial"/>
          <w:sz w:val="20"/>
          <w:szCs w:val="20"/>
        </w:rPr>
        <w:t>Bestattung</w:t>
      </w:r>
      <w:r w:rsidR="009A2F3D">
        <w:rPr>
          <w:rFonts w:ascii="Arial" w:hAnsi="Arial" w:cs="Arial"/>
          <w:sz w:val="20"/>
          <w:szCs w:val="20"/>
        </w:rPr>
        <w:t xml:space="preserve"> </w:t>
      </w:r>
      <w:r w:rsidRPr="00C829E5">
        <w:rPr>
          <w:rFonts w:ascii="Arial" w:hAnsi="Arial" w:cs="Arial"/>
          <w:sz w:val="20"/>
          <w:szCs w:val="20"/>
        </w:rPr>
        <w:t xml:space="preserve">vorausschauend zu regeln. </w:t>
      </w:r>
      <w:r w:rsidR="00F935BD">
        <w:rPr>
          <w:rFonts w:ascii="Arial" w:hAnsi="Arial" w:cs="Arial"/>
          <w:sz w:val="20"/>
          <w:szCs w:val="20"/>
        </w:rPr>
        <w:t xml:space="preserve">Bitte </w:t>
      </w:r>
      <w:r w:rsidR="00D36926">
        <w:rPr>
          <w:rFonts w:ascii="Arial" w:hAnsi="Arial" w:cs="Arial"/>
          <w:sz w:val="20"/>
          <w:szCs w:val="20"/>
        </w:rPr>
        <w:t>bes</w:t>
      </w:r>
      <w:r w:rsidRPr="00C829E5">
        <w:rPr>
          <w:rFonts w:ascii="Arial" w:hAnsi="Arial" w:cs="Arial"/>
          <w:sz w:val="20"/>
          <w:szCs w:val="20"/>
        </w:rPr>
        <w:t xml:space="preserve">prechen Sie mit Ihren Angehörigen </w:t>
      </w:r>
      <w:r w:rsidR="00F935BD">
        <w:rPr>
          <w:rFonts w:ascii="Arial" w:hAnsi="Arial" w:cs="Arial"/>
          <w:sz w:val="20"/>
          <w:szCs w:val="20"/>
        </w:rPr>
        <w:t>und/</w:t>
      </w:r>
      <w:r w:rsidRPr="00C829E5">
        <w:rPr>
          <w:rFonts w:ascii="Arial" w:hAnsi="Arial" w:cs="Arial"/>
          <w:sz w:val="20"/>
          <w:szCs w:val="20"/>
        </w:rPr>
        <w:t xml:space="preserve">oder </w:t>
      </w:r>
      <w:r w:rsidR="009A2F3D">
        <w:rPr>
          <w:rFonts w:ascii="Arial" w:hAnsi="Arial" w:cs="Arial"/>
          <w:sz w:val="20"/>
          <w:szCs w:val="20"/>
        </w:rPr>
        <w:t>Ihrer Vertrauensperson</w:t>
      </w:r>
      <w:r w:rsidRPr="00C829E5">
        <w:rPr>
          <w:rFonts w:ascii="Arial" w:hAnsi="Arial" w:cs="Arial"/>
          <w:sz w:val="20"/>
          <w:szCs w:val="20"/>
        </w:rPr>
        <w:t xml:space="preserve">, was Sie in diesem Dokument </w:t>
      </w:r>
      <w:r w:rsidR="00113968">
        <w:rPr>
          <w:rFonts w:ascii="Arial" w:hAnsi="Arial" w:cs="Arial"/>
          <w:sz w:val="20"/>
          <w:szCs w:val="20"/>
        </w:rPr>
        <w:t>festhalten.</w:t>
      </w:r>
      <w:r w:rsidRPr="00C829E5">
        <w:rPr>
          <w:rFonts w:ascii="Arial" w:hAnsi="Arial" w:cs="Arial"/>
          <w:sz w:val="20"/>
          <w:szCs w:val="20"/>
        </w:rPr>
        <w:t xml:space="preserve"> </w:t>
      </w:r>
    </w:p>
    <w:p w14:paraId="7ADA05AC" w14:textId="3F4A554A" w:rsidR="0098154F" w:rsidRPr="00DE2DC6" w:rsidRDefault="000F51D8" w:rsidP="00DE2DC6">
      <w:pPr>
        <w:widowControl w:val="0"/>
        <w:autoSpaceDE w:val="0"/>
        <w:autoSpaceDN w:val="0"/>
        <w:adjustRightInd w:val="0"/>
        <w:spacing w:before="360" w:after="360"/>
        <w:rPr>
          <w:rFonts w:ascii="Arial" w:hAnsi="Arial" w:cs="Times New Roman"/>
          <w:b/>
          <w:sz w:val="22"/>
          <w:szCs w:val="22"/>
        </w:rPr>
      </w:pPr>
      <w:r w:rsidRPr="00DE2DC6">
        <w:rPr>
          <w:rFonts w:ascii="Arial" w:hAnsi="Arial" w:cs="Times New Roman"/>
          <w:b/>
          <w:sz w:val="22"/>
          <w:szCs w:val="22"/>
        </w:rPr>
        <w:t xml:space="preserve">Meine </w:t>
      </w:r>
      <w:r w:rsidR="002B2A0C" w:rsidRPr="00DE2DC6">
        <w:rPr>
          <w:rFonts w:ascii="Arial" w:hAnsi="Arial" w:cs="Times New Roman"/>
          <w:b/>
          <w:sz w:val="22"/>
          <w:szCs w:val="22"/>
        </w:rPr>
        <w:t>Personalien</w:t>
      </w:r>
      <w:r w:rsidR="00760433" w:rsidRPr="00DE2DC6">
        <w:rPr>
          <w:rFonts w:ascii="Arial" w:hAnsi="Arial" w:cs="Times New Roman"/>
          <w:b/>
          <w:sz w:val="22"/>
          <w:szCs w:val="22"/>
        </w:rPr>
        <w:t xml:space="preserve"> </w:t>
      </w:r>
      <w:r w:rsidR="00073357" w:rsidRPr="00DE2DC6">
        <w:rPr>
          <w:rFonts w:ascii="Arial" w:hAnsi="Arial" w:cs="Times New Roman"/>
          <w:b/>
          <w:sz w:val="22"/>
          <w:szCs w:val="22"/>
        </w:rPr>
        <w:t>/</w:t>
      </w:r>
      <w:r w:rsidR="00760433" w:rsidRPr="00DE2DC6">
        <w:rPr>
          <w:rFonts w:ascii="Arial" w:hAnsi="Arial" w:cs="Times New Roman"/>
          <w:b/>
          <w:sz w:val="22"/>
          <w:szCs w:val="22"/>
        </w:rPr>
        <w:t xml:space="preserve"> </w:t>
      </w:r>
      <w:r w:rsidR="00073357" w:rsidRPr="00DE2DC6">
        <w:rPr>
          <w:rFonts w:ascii="Arial" w:hAnsi="Arial" w:cs="Times New Roman"/>
          <w:b/>
          <w:sz w:val="22"/>
          <w:szCs w:val="22"/>
        </w:rPr>
        <w:t>Kontaktdaten</w:t>
      </w:r>
    </w:p>
    <w:p w14:paraId="19188841" w14:textId="1F8E272A" w:rsidR="00AA06C2" w:rsidRDefault="002B2A0C" w:rsidP="009A2F3D">
      <w:pPr>
        <w:widowControl w:val="0"/>
        <w:tabs>
          <w:tab w:val="left" w:pos="1701"/>
          <w:tab w:val="right" w:leader="underscore" w:pos="8498"/>
        </w:tabs>
        <w:autoSpaceDE w:val="0"/>
        <w:autoSpaceDN w:val="0"/>
        <w:adjustRightInd w:val="0"/>
        <w:spacing w:after="24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Name, Vorname</w:t>
      </w:r>
      <w:r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-902913222"/>
          <w:placeholder>
            <w:docPart w:val="7D61523E50D24408AD62DE0D6DC34933"/>
          </w:placeholder>
          <w:showingPlcHdr/>
        </w:sdtPr>
        <w:sdtEndPr/>
        <w:sdtContent>
          <w:r w:rsidR="00BE5B60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5D2FE753" w14:textId="7A267025" w:rsidR="002B2A0C" w:rsidRDefault="002B2A0C" w:rsidP="009A2F3D">
      <w:pPr>
        <w:widowControl w:val="0"/>
        <w:tabs>
          <w:tab w:val="left" w:pos="1701"/>
          <w:tab w:val="right" w:leader="underscore" w:pos="8498"/>
        </w:tabs>
        <w:autoSpaceDE w:val="0"/>
        <w:autoSpaceDN w:val="0"/>
        <w:adjustRightInd w:val="0"/>
        <w:spacing w:after="24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Geburtsdatum</w:t>
      </w:r>
      <w:r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1494993469"/>
          <w:placeholder>
            <w:docPart w:val="C846E4595A164AC9B5985C2A3644ECDD"/>
          </w:placeholder>
          <w:showingPlcHdr/>
        </w:sdtPr>
        <w:sdtEndPr/>
        <w:sdtContent>
          <w:r w:rsidR="00BE5B60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11CA4075" w14:textId="471EF8B1" w:rsidR="002B2A0C" w:rsidRDefault="002B2A0C" w:rsidP="009A2F3D">
      <w:pPr>
        <w:widowControl w:val="0"/>
        <w:tabs>
          <w:tab w:val="left" w:pos="1701"/>
          <w:tab w:val="right" w:leader="underscore" w:pos="8498"/>
        </w:tabs>
        <w:autoSpaceDE w:val="0"/>
        <w:autoSpaceDN w:val="0"/>
        <w:adjustRightInd w:val="0"/>
        <w:spacing w:after="24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Heimatort</w:t>
      </w:r>
      <w:r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-374014639"/>
          <w:placeholder>
            <w:docPart w:val="2B711C9D476E48C3AABBA77839B4FC22"/>
          </w:placeholder>
          <w:showingPlcHdr/>
        </w:sdtPr>
        <w:sdtEndPr/>
        <w:sdtContent>
          <w:r w:rsidR="00BE5B60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17179229" w14:textId="26BBD31E" w:rsidR="002B2A0C" w:rsidRDefault="002B2A0C" w:rsidP="009A2F3D">
      <w:pPr>
        <w:widowControl w:val="0"/>
        <w:tabs>
          <w:tab w:val="left" w:pos="1701"/>
          <w:tab w:val="right" w:leader="underscore" w:pos="8498"/>
        </w:tabs>
        <w:autoSpaceDE w:val="0"/>
        <w:autoSpaceDN w:val="0"/>
        <w:adjustRightInd w:val="0"/>
        <w:spacing w:after="24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Adresse</w:t>
      </w:r>
      <w:r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-54698951"/>
          <w:placeholder>
            <w:docPart w:val="D80AE71CA41A4F87A2AAFA419485E408"/>
          </w:placeholder>
          <w:showingPlcHdr/>
        </w:sdtPr>
        <w:sdtEndPr/>
        <w:sdtContent>
          <w:r w:rsidR="00BE5B60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7E4EF792" w14:textId="4AF21E62" w:rsidR="002B2A0C" w:rsidRDefault="002B2A0C" w:rsidP="009A2F3D">
      <w:pPr>
        <w:widowControl w:val="0"/>
        <w:tabs>
          <w:tab w:val="left" w:pos="1701"/>
          <w:tab w:val="right" w:leader="underscore" w:pos="8498"/>
        </w:tabs>
        <w:autoSpaceDE w:val="0"/>
        <w:autoSpaceDN w:val="0"/>
        <w:adjustRightInd w:val="0"/>
        <w:spacing w:after="24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Telefon</w:t>
      </w:r>
      <w:r w:rsidR="00051652">
        <w:rPr>
          <w:rFonts w:ascii="Arial" w:hAnsi="Arial" w:cs="Times New Roman"/>
          <w:sz w:val="20"/>
          <w:szCs w:val="18"/>
        </w:rPr>
        <w:t>-Nr.</w:t>
      </w:r>
      <w:r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348223106"/>
          <w:placeholder>
            <w:docPart w:val="FEAE7C626A5B4AEF8153E327B376D4F1"/>
          </w:placeholder>
          <w:showingPlcHdr/>
        </w:sdtPr>
        <w:sdtEndPr/>
        <w:sdtContent>
          <w:r w:rsidR="00BE5B60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7028F49A" w14:textId="29DD5770" w:rsidR="00073357" w:rsidRDefault="00073357" w:rsidP="00F935BD">
      <w:pPr>
        <w:widowControl w:val="0"/>
        <w:tabs>
          <w:tab w:val="left" w:pos="1701"/>
          <w:tab w:val="right" w:leader="underscore" w:pos="8498"/>
        </w:tabs>
        <w:autoSpaceDE w:val="0"/>
        <w:autoSpaceDN w:val="0"/>
        <w:adjustRightInd w:val="0"/>
        <w:spacing w:after="36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E-Mail</w:t>
      </w:r>
      <w:r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-717348331"/>
          <w:placeholder>
            <w:docPart w:val="157243B91A424E7B9FA8D3DE2CD5B7A3"/>
          </w:placeholder>
          <w:showingPlcHdr/>
        </w:sdtPr>
        <w:sdtEndPr/>
        <w:sdtContent>
          <w:r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089C2E10" w14:textId="77777777" w:rsidR="00073357" w:rsidRDefault="00073357" w:rsidP="00C463A1">
      <w:pPr>
        <w:rPr>
          <w:rFonts w:ascii="Arial" w:hAnsi="Arial" w:cs="Times New Roman"/>
          <w:sz w:val="20"/>
          <w:szCs w:val="18"/>
        </w:rPr>
      </w:pPr>
    </w:p>
    <w:p w14:paraId="669C7B98" w14:textId="1CA1948B" w:rsidR="00FE6177" w:rsidRPr="00DE2DC6" w:rsidRDefault="000F51D8" w:rsidP="00DE2DC6">
      <w:pPr>
        <w:widowControl w:val="0"/>
        <w:autoSpaceDE w:val="0"/>
        <w:autoSpaceDN w:val="0"/>
        <w:adjustRightInd w:val="0"/>
        <w:spacing w:after="360"/>
        <w:rPr>
          <w:rFonts w:ascii="Arial" w:hAnsi="Arial" w:cs="Times New Roman"/>
          <w:b/>
          <w:sz w:val="22"/>
          <w:szCs w:val="22"/>
        </w:rPr>
      </w:pPr>
      <w:r w:rsidRPr="00DE2DC6">
        <w:rPr>
          <w:rFonts w:ascii="Arial" w:hAnsi="Arial" w:cs="Times New Roman"/>
          <w:b/>
          <w:sz w:val="22"/>
          <w:szCs w:val="22"/>
        </w:rPr>
        <w:t xml:space="preserve">Mein/e nächste/r Angehörige/r </w:t>
      </w:r>
      <w:r w:rsidR="00051652" w:rsidRPr="00DE2DC6">
        <w:rPr>
          <w:rFonts w:ascii="Arial" w:hAnsi="Arial" w:cs="Times New Roman"/>
          <w:b/>
          <w:sz w:val="22"/>
          <w:szCs w:val="22"/>
        </w:rPr>
        <w:t xml:space="preserve">/ meine </w:t>
      </w:r>
      <w:r w:rsidRPr="00DE2DC6">
        <w:rPr>
          <w:rFonts w:ascii="Arial" w:hAnsi="Arial" w:cs="Times New Roman"/>
          <w:b/>
          <w:sz w:val="22"/>
          <w:szCs w:val="22"/>
        </w:rPr>
        <w:t>Vertrauens</w:t>
      </w:r>
      <w:r w:rsidR="00FE6177" w:rsidRPr="00DE2DC6">
        <w:rPr>
          <w:rFonts w:ascii="Arial" w:hAnsi="Arial" w:cs="Times New Roman"/>
          <w:b/>
          <w:sz w:val="22"/>
          <w:szCs w:val="22"/>
        </w:rPr>
        <w:t>person</w:t>
      </w:r>
    </w:p>
    <w:p w14:paraId="1C3E68B6" w14:textId="11D20F45" w:rsidR="00FE6177" w:rsidRDefault="00FE6177" w:rsidP="009A2F3D">
      <w:pPr>
        <w:widowControl w:val="0"/>
        <w:tabs>
          <w:tab w:val="left" w:pos="1701"/>
          <w:tab w:val="right" w:leader="underscore" w:pos="8498"/>
        </w:tabs>
        <w:autoSpaceDE w:val="0"/>
        <w:autoSpaceDN w:val="0"/>
        <w:adjustRightInd w:val="0"/>
        <w:spacing w:after="24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Name, Vorname</w:t>
      </w:r>
      <w:r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-1893498484"/>
          <w:placeholder>
            <w:docPart w:val="7269D01EB75F45FA826703D6DC237356"/>
          </w:placeholder>
          <w:showingPlcHdr/>
        </w:sdtPr>
        <w:sdtEndPr/>
        <w:sdtContent>
          <w:r w:rsidR="00422B39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2143D693" w14:textId="32A95796" w:rsidR="00FE6177" w:rsidRDefault="00FE6177" w:rsidP="009A2F3D">
      <w:pPr>
        <w:widowControl w:val="0"/>
        <w:tabs>
          <w:tab w:val="left" w:pos="1701"/>
          <w:tab w:val="right" w:leader="underscore" w:pos="8498"/>
        </w:tabs>
        <w:autoSpaceDE w:val="0"/>
        <w:autoSpaceDN w:val="0"/>
        <w:adjustRightInd w:val="0"/>
        <w:spacing w:after="24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Adresse</w:t>
      </w:r>
      <w:r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564527070"/>
          <w:placeholder>
            <w:docPart w:val="C52478451BF04F6CAD673DDBCEF4EBEB"/>
          </w:placeholder>
          <w:showingPlcHdr/>
        </w:sdtPr>
        <w:sdtEndPr/>
        <w:sdtContent>
          <w:r w:rsidR="00422B39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428B91AE" w14:textId="4240791D" w:rsidR="00FE6177" w:rsidRDefault="00FE6177" w:rsidP="00F935BD">
      <w:pPr>
        <w:widowControl w:val="0"/>
        <w:tabs>
          <w:tab w:val="left" w:pos="1701"/>
          <w:tab w:val="right" w:leader="underscore" w:pos="8498"/>
        </w:tabs>
        <w:autoSpaceDE w:val="0"/>
        <w:autoSpaceDN w:val="0"/>
        <w:adjustRightInd w:val="0"/>
        <w:spacing w:after="36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Telefon</w:t>
      </w:r>
      <w:r w:rsidR="00051652">
        <w:rPr>
          <w:rFonts w:ascii="Arial" w:hAnsi="Arial" w:cs="Times New Roman"/>
          <w:sz w:val="20"/>
          <w:szCs w:val="18"/>
        </w:rPr>
        <w:t>-Nr.</w:t>
      </w:r>
      <w:r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-1434980270"/>
          <w:placeholder>
            <w:docPart w:val="DF85A7F5AB8948FFBF4ED96761508215"/>
          </w:placeholder>
          <w:showingPlcHdr/>
        </w:sdtPr>
        <w:sdtEndPr/>
        <w:sdtContent>
          <w:r w:rsidR="00422B39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21FCA313" w14:textId="77777777" w:rsidR="00760433" w:rsidRDefault="00760433" w:rsidP="00C463A1">
      <w:pPr>
        <w:rPr>
          <w:rFonts w:ascii="Arial" w:hAnsi="Arial" w:cs="Times New Roman"/>
          <w:sz w:val="20"/>
          <w:szCs w:val="18"/>
        </w:rPr>
      </w:pPr>
    </w:p>
    <w:p w14:paraId="0A75131D" w14:textId="39A5974C" w:rsidR="00FE6177" w:rsidRPr="00DE2DC6" w:rsidRDefault="00C829E5" w:rsidP="00DE2DC6">
      <w:pPr>
        <w:spacing w:after="360"/>
        <w:rPr>
          <w:rFonts w:ascii="Arial" w:hAnsi="Arial" w:cs="Times New Roman"/>
          <w:b/>
          <w:sz w:val="22"/>
          <w:szCs w:val="22"/>
        </w:rPr>
      </w:pPr>
      <w:r w:rsidRPr="00DE2DC6">
        <w:rPr>
          <w:rFonts w:ascii="Arial" w:hAnsi="Arial" w:cs="Times New Roman"/>
          <w:b/>
          <w:sz w:val="22"/>
          <w:szCs w:val="22"/>
        </w:rPr>
        <w:t>Bestattung und Trauerfeier</w:t>
      </w:r>
    </w:p>
    <w:p w14:paraId="032051B1" w14:textId="77777777" w:rsidR="00C829E5" w:rsidRPr="000F51D8" w:rsidRDefault="00C829E5" w:rsidP="00C829E5">
      <w:pPr>
        <w:pStyle w:val="Listenabsatz"/>
        <w:numPr>
          <w:ilvl w:val="0"/>
          <w:numId w:val="1"/>
        </w:numPr>
        <w:tabs>
          <w:tab w:val="left" w:leader="underscore" w:pos="5670"/>
        </w:tabs>
        <w:ind w:left="425" w:hanging="425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Times New Roman"/>
          <w:b/>
          <w:sz w:val="20"/>
          <w:szCs w:val="20"/>
        </w:rPr>
        <w:t>Bestatter meiner Wahl</w:t>
      </w:r>
    </w:p>
    <w:p w14:paraId="09EA9B51" w14:textId="77777777" w:rsidR="00C829E5" w:rsidRPr="00E508B4" w:rsidRDefault="00C829E5" w:rsidP="00C829E5">
      <w:pPr>
        <w:rPr>
          <w:rFonts w:ascii="Arial" w:hAnsi="Arial" w:cs="Arial"/>
          <w:bCs/>
          <w:sz w:val="20"/>
          <w:szCs w:val="16"/>
        </w:rPr>
      </w:pPr>
    </w:p>
    <w:p w14:paraId="085525C2" w14:textId="77777777" w:rsidR="00C829E5" w:rsidRPr="00FE6177" w:rsidRDefault="00225CCF" w:rsidP="00C829E5">
      <w:pPr>
        <w:tabs>
          <w:tab w:val="left" w:leader="underscore" w:pos="5670"/>
        </w:tabs>
        <w:spacing w:after="240" w:line="280" w:lineRule="exact"/>
        <w:rPr>
          <w:rFonts w:ascii="Arial" w:hAnsi="Arial" w:cs="Arial"/>
          <w:sz w:val="20"/>
          <w:szCs w:val="18"/>
        </w:rPr>
      </w:pPr>
      <w:sdt>
        <w:sdtPr>
          <w:rPr>
            <w:rFonts w:ascii="Arial" w:hAnsi="Arial" w:cs="Arial"/>
            <w:sz w:val="20"/>
            <w:szCs w:val="18"/>
          </w:rPr>
          <w:id w:val="-156313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29E5">
            <w:rPr>
              <w:rFonts w:ascii="MS Gothic" w:eastAsia="MS Gothic" w:hAnsi="MS Gothic" w:cs="Arial" w:hint="eastAsia"/>
              <w:sz w:val="20"/>
              <w:szCs w:val="18"/>
            </w:rPr>
            <w:t>☐</w:t>
          </w:r>
        </w:sdtContent>
      </w:sdt>
      <w:r w:rsidR="00C829E5">
        <w:rPr>
          <w:rFonts w:ascii="Arial" w:hAnsi="Arial" w:cs="Arial"/>
          <w:sz w:val="20"/>
          <w:szCs w:val="18"/>
        </w:rPr>
        <w:t xml:space="preserve"> </w:t>
      </w:r>
      <w:r w:rsidR="00C829E5" w:rsidRPr="00FE6177">
        <w:rPr>
          <w:rFonts w:ascii="Arial" w:hAnsi="Arial" w:cs="Arial"/>
          <w:sz w:val="20"/>
          <w:szCs w:val="18"/>
        </w:rPr>
        <w:t>Bestattungen Wagner, Egerkingen</w:t>
      </w:r>
    </w:p>
    <w:p w14:paraId="459637D8" w14:textId="77777777" w:rsidR="00C829E5" w:rsidRPr="00FE6177" w:rsidRDefault="00225CCF" w:rsidP="00C829E5">
      <w:pPr>
        <w:tabs>
          <w:tab w:val="left" w:leader="underscore" w:pos="5670"/>
        </w:tabs>
        <w:spacing w:after="240" w:line="280" w:lineRule="exact"/>
        <w:rPr>
          <w:rFonts w:ascii="Arial" w:hAnsi="Arial" w:cs="Arial"/>
          <w:sz w:val="20"/>
          <w:szCs w:val="18"/>
        </w:rPr>
      </w:pPr>
      <w:sdt>
        <w:sdtPr>
          <w:rPr>
            <w:rFonts w:ascii="Arial" w:hAnsi="Arial" w:cs="Arial"/>
            <w:sz w:val="20"/>
            <w:szCs w:val="18"/>
          </w:rPr>
          <w:id w:val="14377967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29E5">
            <w:rPr>
              <w:rFonts w:ascii="MS Gothic" w:eastAsia="MS Gothic" w:hAnsi="MS Gothic" w:cs="Arial" w:hint="eastAsia"/>
              <w:sz w:val="20"/>
              <w:szCs w:val="18"/>
            </w:rPr>
            <w:t>☐</w:t>
          </w:r>
        </w:sdtContent>
      </w:sdt>
      <w:r w:rsidR="00C829E5">
        <w:rPr>
          <w:rFonts w:ascii="Arial" w:hAnsi="Arial" w:cs="Arial"/>
          <w:sz w:val="20"/>
          <w:szCs w:val="18"/>
        </w:rPr>
        <w:t xml:space="preserve"> </w:t>
      </w:r>
      <w:r w:rsidR="00C829E5" w:rsidRPr="00FE6177">
        <w:rPr>
          <w:rFonts w:ascii="Arial" w:hAnsi="Arial" w:cs="Arial"/>
          <w:sz w:val="20"/>
          <w:szCs w:val="18"/>
        </w:rPr>
        <w:t xml:space="preserve">Bestattungen Wilma Lauber, </w:t>
      </w:r>
      <w:proofErr w:type="spellStart"/>
      <w:r w:rsidR="00C829E5" w:rsidRPr="00FE6177">
        <w:rPr>
          <w:rFonts w:ascii="Arial" w:hAnsi="Arial" w:cs="Arial"/>
          <w:sz w:val="20"/>
          <w:szCs w:val="18"/>
        </w:rPr>
        <w:t>Oensingen</w:t>
      </w:r>
      <w:proofErr w:type="spellEnd"/>
    </w:p>
    <w:p w14:paraId="2EE922C7" w14:textId="77777777" w:rsidR="00C829E5" w:rsidRDefault="00225CCF" w:rsidP="00C829E5">
      <w:pPr>
        <w:tabs>
          <w:tab w:val="left" w:leader="underscore" w:pos="5670"/>
        </w:tabs>
        <w:spacing w:after="240" w:line="280" w:lineRule="exact"/>
        <w:rPr>
          <w:rFonts w:ascii="Arial" w:hAnsi="Arial" w:cs="Arial"/>
          <w:sz w:val="20"/>
          <w:szCs w:val="18"/>
        </w:rPr>
      </w:pPr>
      <w:sdt>
        <w:sdtPr>
          <w:rPr>
            <w:rFonts w:ascii="Arial" w:hAnsi="Arial" w:cs="Arial"/>
            <w:sz w:val="20"/>
            <w:szCs w:val="18"/>
          </w:rPr>
          <w:id w:val="-2446499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29E5">
            <w:rPr>
              <w:rFonts w:ascii="MS Gothic" w:eastAsia="MS Gothic" w:hAnsi="MS Gothic" w:cs="Arial" w:hint="eastAsia"/>
              <w:sz w:val="20"/>
              <w:szCs w:val="18"/>
            </w:rPr>
            <w:t>☐</w:t>
          </w:r>
        </w:sdtContent>
      </w:sdt>
      <w:r w:rsidR="00C829E5">
        <w:rPr>
          <w:rFonts w:ascii="Arial" w:hAnsi="Arial" w:cs="Arial"/>
          <w:sz w:val="20"/>
          <w:szCs w:val="18"/>
        </w:rPr>
        <w:t xml:space="preserve"> </w:t>
      </w:r>
      <w:r w:rsidR="00C829E5" w:rsidRPr="00FE6177">
        <w:rPr>
          <w:rFonts w:ascii="Arial" w:hAnsi="Arial" w:cs="Arial"/>
          <w:sz w:val="20"/>
          <w:szCs w:val="18"/>
        </w:rPr>
        <w:t>Bestattu</w:t>
      </w:r>
      <w:r w:rsidR="00C829E5">
        <w:rPr>
          <w:rFonts w:ascii="Arial" w:hAnsi="Arial" w:cs="Arial"/>
          <w:sz w:val="20"/>
          <w:szCs w:val="18"/>
        </w:rPr>
        <w:t>ngsdienst Drei Tannen AG, Olten</w:t>
      </w:r>
    </w:p>
    <w:p w14:paraId="40E7FFEA" w14:textId="77777777" w:rsidR="00C829E5" w:rsidRPr="00FE6177" w:rsidRDefault="00225CCF" w:rsidP="00C829E5">
      <w:pPr>
        <w:tabs>
          <w:tab w:val="left" w:leader="underscore" w:pos="5670"/>
        </w:tabs>
        <w:spacing w:after="240" w:line="280" w:lineRule="exact"/>
        <w:rPr>
          <w:rFonts w:ascii="Arial" w:hAnsi="Arial" w:cs="Arial"/>
          <w:sz w:val="20"/>
          <w:szCs w:val="18"/>
        </w:rPr>
      </w:pPr>
      <w:sdt>
        <w:sdtPr>
          <w:rPr>
            <w:rFonts w:ascii="Arial" w:hAnsi="Arial" w:cs="Arial"/>
            <w:sz w:val="20"/>
            <w:szCs w:val="18"/>
          </w:rPr>
          <w:id w:val="-1530336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29E5">
            <w:rPr>
              <w:rFonts w:ascii="MS Gothic" w:eastAsia="MS Gothic" w:hAnsi="MS Gothic" w:cs="Arial" w:hint="eastAsia"/>
              <w:sz w:val="20"/>
              <w:szCs w:val="18"/>
            </w:rPr>
            <w:t>☐</w:t>
          </w:r>
        </w:sdtContent>
      </w:sdt>
      <w:r w:rsidR="00C829E5">
        <w:rPr>
          <w:rFonts w:ascii="Arial" w:hAnsi="Arial" w:cs="Arial"/>
          <w:sz w:val="20"/>
          <w:szCs w:val="18"/>
        </w:rPr>
        <w:t xml:space="preserve"> </w:t>
      </w:r>
      <w:r w:rsidR="00C829E5" w:rsidRPr="00FE6177">
        <w:rPr>
          <w:rFonts w:ascii="Arial" w:hAnsi="Arial" w:cs="Arial"/>
          <w:sz w:val="20"/>
          <w:szCs w:val="18"/>
        </w:rPr>
        <w:t>Gerber AG, allgemeine Bestattungsdienste, Olten</w:t>
      </w:r>
    </w:p>
    <w:p w14:paraId="1F5182C3" w14:textId="77777777" w:rsidR="00C829E5" w:rsidRDefault="00225CCF" w:rsidP="00C829E5">
      <w:pPr>
        <w:tabs>
          <w:tab w:val="left" w:leader="underscore" w:pos="5670"/>
        </w:tabs>
        <w:spacing w:after="240" w:line="280" w:lineRule="exact"/>
        <w:rPr>
          <w:rFonts w:ascii="Arial" w:hAnsi="Arial" w:cs="Arial"/>
          <w:sz w:val="20"/>
          <w:szCs w:val="18"/>
        </w:rPr>
      </w:pPr>
      <w:sdt>
        <w:sdtPr>
          <w:rPr>
            <w:rFonts w:ascii="Arial" w:hAnsi="Arial" w:cs="Arial"/>
            <w:sz w:val="20"/>
            <w:szCs w:val="18"/>
          </w:rPr>
          <w:id w:val="247087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29E5">
            <w:rPr>
              <w:rFonts w:ascii="MS Gothic" w:eastAsia="MS Gothic" w:hAnsi="MS Gothic" w:cs="Arial" w:hint="eastAsia"/>
              <w:sz w:val="20"/>
              <w:szCs w:val="18"/>
            </w:rPr>
            <w:t>☐</w:t>
          </w:r>
        </w:sdtContent>
      </w:sdt>
      <w:r w:rsidR="00C829E5">
        <w:rPr>
          <w:rFonts w:ascii="Arial" w:hAnsi="Arial" w:cs="Arial"/>
          <w:sz w:val="20"/>
          <w:szCs w:val="18"/>
        </w:rPr>
        <w:t xml:space="preserve"> </w:t>
      </w:r>
      <w:r w:rsidR="00C829E5" w:rsidRPr="00FE6177">
        <w:rPr>
          <w:rFonts w:ascii="Arial" w:hAnsi="Arial" w:cs="Arial"/>
          <w:sz w:val="20"/>
          <w:szCs w:val="18"/>
        </w:rPr>
        <w:t xml:space="preserve">Bestattungen </w:t>
      </w:r>
      <w:proofErr w:type="spellStart"/>
      <w:r w:rsidR="00C829E5" w:rsidRPr="00FE6177">
        <w:rPr>
          <w:rFonts w:ascii="Arial" w:hAnsi="Arial" w:cs="Arial"/>
          <w:sz w:val="20"/>
          <w:szCs w:val="18"/>
        </w:rPr>
        <w:t>Nisio</w:t>
      </w:r>
      <w:proofErr w:type="spellEnd"/>
      <w:r w:rsidR="00C829E5" w:rsidRPr="00FE6177">
        <w:rPr>
          <w:rFonts w:ascii="Arial" w:hAnsi="Arial" w:cs="Arial"/>
          <w:sz w:val="20"/>
          <w:szCs w:val="18"/>
        </w:rPr>
        <w:t xml:space="preserve"> GmbH, Olten</w:t>
      </w:r>
    </w:p>
    <w:p w14:paraId="151222A6" w14:textId="29F8CA44" w:rsidR="00C829E5" w:rsidRDefault="00225CCF" w:rsidP="00C829E5">
      <w:pPr>
        <w:tabs>
          <w:tab w:val="left" w:pos="1452"/>
        </w:tabs>
        <w:spacing w:after="240" w:line="280" w:lineRule="exact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Arial"/>
            <w:sz w:val="20"/>
            <w:szCs w:val="18"/>
          </w:rPr>
          <w:id w:val="472874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5BD">
            <w:rPr>
              <w:rFonts w:ascii="MS Gothic" w:eastAsia="MS Gothic" w:hAnsi="MS Gothic" w:cs="Arial" w:hint="eastAsia"/>
              <w:sz w:val="20"/>
              <w:szCs w:val="18"/>
            </w:rPr>
            <w:t>☐</w:t>
          </w:r>
        </w:sdtContent>
      </w:sdt>
      <w:r w:rsidR="00C829E5">
        <w:rPr>
          <w:rFonts w:ascii="Arial" w:hAnsi="Arial" w:cs="Arial"/>
          <w:sz w:val="20"/>
          <w:szCs w:val="18"/>
        </w:rPr>
        <w:t xml:space="preserve"> </w:t>
      </w:r>
      <w:sdt>
        <w:sdtPr>
          <w:rPr>
            <w:rFonts w:ascii="Arial" w:hAnsi="Arial" w:cs="Times New Roman"/>
            <w:sz w:val="20"/>
            <w:szCs w:val="18"/>
          </w:rPr>
          <w:id w:val="-101180105"/>
          <w:placeholder>
            <w:docPart w:val="402A280095CC4F928D2978F1C79DE9DD"/>
          </w:placeholder>
          <w:showingPlcHdr/>
        </w:sdtPr>
        <w:sdtEndPr/>
        <w:sdtContent>
          <w:r w:rsidR="00C829E5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354E13EA" w14:textId="77777777" w:rsidR="00F935BD" w:rsidRPr="00F935BD" w:rsidRDefault="00F935BD" w:rsidP="00F935BD">
      <w:pPr>
        <w:rPr>
          <w:rFonts w:ascii="Arial" w:hAnsi="Arial" w:cs="Times New Roman"/>
          <w:b/>
          <w:sz w:val="20"/>
          <w:szCs w:val="20"/>
        </w:rPr>
      </w:pPr>
    </w:p>
    <w:p w14:paraId="486AFC87" w14:textId="48746B88" w:rsidR="00FE6177" w:rsidRDefault="00C91467" w:rsidP="00FE6177">
      <w:pPr>
        <w:pStyle w:val="Listenabsatz"/>
        <w:numPr>
          <w:ilvl w:val="0"/>
          <w:numId w:val="1"/>
        </w:numPr>
        <w:ind w:left="426" w:hanging="426"/>
        <w:rPr>
          <w:rFonts w:ascii="Arial" w:hAnsi="Arial" w:cs="Times New Roman"/>
          <w:b/>
          <w:sz w:val="20"/>
          <w:szCs w:val="20"/>
        </w:rPr>
      </w:pPr>
      <w:r>
        <w:rPr>
          <w:rFonts w:ascii="Arial" w:hAnsi="Arial" w:cs="Times New Roman"/>
          <w:b/>
          <w:sz w:val="20"/>
          <w:szCs w:val="20"/>
        </w:rPr>
        <w:lastRenderedPageBreak/>
        <w:t>Art und Ort der Bestattung</w:t>
      </w:r>
    </w:p>
    <w:p w14:paraId="0F0C8CAD" w14:textId="5FC7CF50" w:rsidR="00073357" w:rsidRDefault="00073357" w:rsidP="00073357">
      <w:pPr>
        <w:rPr>
          <w:rFonts w:ascii="Arial" w:hAnsi="Arial" w:cs="Times New Roman"/>
          <w:b/>
          <w:sz w:val="20"/>
          <w:szCs w:val="20"/>
        </w:rPr>
      </w:pPr>
    </w:p>
    <w:p w14:paraId="198F7A47" w14:textId="7A83E2C2" w:rsidR="00073357" w:rsidRDefault="00073357" w:rsidP="00073357">
      <w:pPr>
        <w:spacing w:after="240"/>
        <w:rPr>
          <w:rFonts w:ascii="Arial" w:hAnsi="Arial" w:cs="Times New Roman"/>
          <w:sz w:val="20"/>
          <w:szCs w:val="18"/>
        </w:rPr>
      </w:pPr>
      <w:r w:rsidRPr="007D5BA0">
        <w:rPr>
          <w:rFonts w:ascii="Arial" w:hAnsi="Arial" w:cs="Times New Roman"/>
          <w:bCs/>
          <w:sz w:val="20"/>
          <w:szCs w:val="20"/>
        </w:rPr>
        <w:t xml:space="preserve">Ich wünsche eine </w:t>
      </w:r>
      <w:r>
        <w:rPr>
          <w:rFonts w:ascii="Arial" w:hAnsi="Arial" w:cs="Times New Roman"/>
          <w:sz w:val="20"/>
          <w:szCs w:val="18"/>
        </w:rPr>
        <w:t>Erdbestattung</w:t>
      </w:r>
      <w:r w:rsidR="00776FB3">
        <w:rPr>
          <w:rFonts w:ascii="Arial" w:hAnsi="Arial" w:cs="Times New Roman"/>
          <w:sz w:val="20"/>
          <w:szCs w:val="18"/>
        </w:rPr>
        <w:t xml:space="preserve"> auf dem Friedhof Sandacker i</w:t>
      </w:r>
      <w:r w:rsidR="00A0233B">
        <w:rPr>
          <w:rFonts w:ascii="Arial" w:hAnsi="Arial" w:cs="Times New Roman"/>
          <w:sz w:val="20"/>
          <w:szCs w:val="18"/>
        </w:rPr>
        <w:t>n</w:t>
      </w:r>
      <w:r w:rsidR="00776FB3">
        <w:rPr>
          <w:rFonts w:ascii="Arial" w:hAnsi="Arial" w:cs="Times New Roman"/>
          <w:sz w:val="20"/>
          <w:szCs w:val="18"/>
        </w:rPr>
        <w:t xml:space="preserve"> Egerkingen</w:t>
      </w:r>
    </w:p>
    <w:p w14:paraId="3052AC44" w14:textId="6EB70B4E" w:rsidR="00073357" w:rsidRDefault="00225CCF" w:rsidP="00073357">
      <w:pPr>
        <w:spacing w:after="24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961002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73357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073357">
        <w:rPr>
          <w:rFonts w:ascii="Arial" w:hAnsi="Arial" w:cs="Times New Roman"/>
          <w:sz w:val="20"/>
          <w:szCs w:val="18"/>
        </w:rPr>
        <w:t xml:space="preserve"> im Reihengrab </w:t>
      </w:r>
    </w:p>
    <w:p w14:paraId="6EA78890" w14:textId="09FCEF4F" w:rsidR="00073357" w:rsidRDefault="00225CCF" w:rsidP="00073357">
      <w:pPr>
        <w:spacing w:after="36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1750620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3456F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073357">
        <w:rPr>
          <w:rFonts w:ascii="Arial" w:hAnsi="Arial" w:cs="Times New Roman"/>
          <w:sz w:val="20"/>
          <w:szCs w:val="18"/>
        </w:rPr>
        <w:t xml:space="preserve"> im Familiengrab </w:t>
      </w:r>
    </w:p>
    <w:p w14:paraId="4D2A97FE" w14:textId="09DCB99E" w:rsidR="00073357" w:rsidRDefault="00073357" w:rsidP="00073357">
      <w:pPr>
        <w:spacing w:after="24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Ich wünsche eine</w:t>
      </w:r>
      <w:r w:rsidR="00C91467">
        <w:rPr>
          <w:rFonts w:ascii="Arial" w:hAnsi="Arial" w:cs="Times New Roman"/>
          <w:sz w:val="20"/>
          <w:szCs w:val="18"/>
        </w:rPr>
        <w:t xml:space="preserve"> Kremation mit anschliessender</w:t>
      </w:r>
      <w:r>
        <w:rPr>
          <w:rFonts w:ascii="Arial" w:hAnsi="Arial" w:cs="Times New Roman"/>
          <w:sz w:val="20"/>
          <w:szCs w:val="18"/>
        </w:rPr>
        <w:t xml:space="preserve"> Urnenbeisetzung</w:t>
      </w:r>
      <w:r w:rsidR="00776FB3">
        <w:rPr>
          <w:rFonts w:ascii="Arial" w:hAnsi="Arial" w:cs="Times New Roman"/>
          <w:sz w:val="20"/>
          <w:szCs w:val="18"/>
        </w:rPr>
        <w:t xml:space="preserve"> auf dem Friedhof Sandacker in Egerkingen</w:t>
      </w:r>
    </w:p>
    <w:p w14:paraId="3A621958" w14:textId="53918DA5" w:rsidR="00FE6177" w:rsidRDefault="00225CCF" w:rsidP="008B341C">
      <w:pPr>
        <w:tabs>
          <w:tab w:val="left" w:pos="2835"/>
          <w:tab w:val="left" w:pos="5670"/>
        </w:tabs>
        <w:spacing w:after="24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324100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6E66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073357">
        <w:rPr>
          <w:rFonts w:ascii="Arial" w:hAnsi="Arial" w:cs="Times New Roman"/>
          <w:sz w:val="20"/>
          <w:szCs w:val="18"/>
        </w:rPr>
        <w:t xml:space="preserve"> im </w:t>
      </w:r>
      <w:r w:rsidR="00FE6177">
        <w:rPr>
          <w:rFonts w:ascii="Arial" w:hAnsi="Arial" w:cs="Times New Roman"/>
          <w:sz w:val="20"/>
          <w:szCs w:val="18"/>
        </w:rPr>
        <w:t>Reihengrab</w:t>
      </w:r>
      <w:r w:rsidR="007D5BA0">
        <w:rPr>
          <w:rFonts w:ascii="Arial" w:hAnsi="Arial" w:cs="Times New Roman"/>
          <w:sz w:val="20"/>
          <w:szCs w:val="18"/>
        </w:rPr>
        <w:t xml:space="preserve"> </w:t>
      </w:r>
      <w:r w:rsidR="00FE6177"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817078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6FB3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FE6177">
        <w:rPr>
          <w:rFonts w:ascii="Arial" w:hAnsi="Arial" w:cs="Times New Roman"/>
          <w:sz w:val="20"/>
          <w:szCs w:val="18"/>
        </w:rPr>
        <w:t xml:space="preserve"> </w:t>
      </w:r>
      <w:r w:rsidR="00073357">
        <w:rPr>
          <w:rFonts w:ascii="Arial" w:hAnsi="Arial" w:cs="Times New Roman"/>
          <w:sz w:val="20"/>
          <w:szCs w:val="18"/>
        </w:rPr>
        <w:t xml:space="preserve">im </w:t>
      </w:r>
      <w:r w:rsidR="00FE6177">
        <w:rPr>
          <w:rFonts w:ascii="Arial" w:hAnsi="Arial" w:cs="Times New Roman"/>
          <w:sz w:val="20"/>
          <w:szCs w:val="18"/>
        </w:rPr>
        <w:t>Familiengrab</w:t>
      </w:r>
      <w:r w:rsidR="007D5BA0">
        <w:rPr>
          <w:rFonts w:ascii="Arial" w:hAnsi="Arial" w:cs="Times New Roman"/>
          <w:sz w:val="20"/>
          <w:szCs w:val="18"/>
        </w:rPr>
        <w:t xml:space="preserve"> </w:t>
      </w:r>
      <w:r w:rsidR="00FE6177"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-1569491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5BA0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FE6177">
        <w:rPr>
          <w:rFonts w:ascii="Arial" w:hAnsi="Arial" w:cs="Times New Roman"/>
          <w:sz w:val="20"/>
          <w:szCs w:val="18"/>
        </w:rPr>
        <w:t xml:space="preserve"> </w:t>
      </w:r>
      <w:r w:rsidR="00073357">
        <w:rPr>
          <w:rFonts w:ascii="Arial" w:hAnsi="Arial" w:cs="Times New Roman"/>
          <w:sz w:val="20"/>
          <w:szCs w:val="18"/>
        </w:rPr>
        <w:t xml:space="preserve">im </w:t>
      </w:r>
      <w:r w:rsidR="00F65ADF">
        <w:rPr>
          <w:rFonts w:ascii="Arial" w:hAnsi="Arial" w:cs="Times New Roman"/>
          <w:sz w:val="20"/>
          <w:szCs w:val="18"/>
        </w:rPr>
        <w:t>Höckergrab</w:t>
      </w:r>
      <w:r w:rsidR="007D5BA0">
        <w:rPr>
          <w:rFonts w:ascii="Arial" w:hAnsi="Arial" w:cs="Times New Roman"/>
          <w:sz w:val="20"/>
          <w:szCs w:val="18"/>
        </w:rPr>
        <w:t xml:space="preserve"> </w:t>
      </w:r>
    </w:p>
    <w:p w14:paraId="60731C69" w14:textId="0B205DB3" w:rsidR="00FE6177" w:rsidRDefault="00225CCF" w:rsidP="00C829E5">
      <w:pPr>
        <w:tabs>
          <w:tab w:val="left" w:pos="2835"/>
          <w:tab w:val="left" w:pos="5670"/>
        </w:tabs>
        <w:spacing w:after="48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1575554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B39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422B39">
        <w:rPr>
          <w:rFonts w:ascii="Arial" w:hAnsi="Arial" w:cs="Times New Roman"/>
          <w:sz w:val="20"/>
          <w:szCs w:val="18"/>
        </w:rPr>
        <w:t xml:space="preserve"> </w:t>
      </w:r>
      <w:r w:rsidR="00073357">
        <w:rPr>
          <w:rFonts w:ascii="Arial" w:hAnsi="Arial" w:cs="Times New Roman"/>
          <w:sz w:val="20"/>
          <w:szCs w:val="18"/>
        </w:rPr>
        <w:t xml:space="preserve">in der </w:t>
      </w:r>
      <w:r w:rsidR="00FE6177">
        <w:rPr>
          <w:rFonts w:ascii="Arial" w:hAnsi="Arial" w:cs="Times New Roman"/>
          <w:sz w:val="20"/>
          <w:szCs w:val="18"/>
        </w:rPr>
        <w:t>Urnennische</w:t>
      </w:r>
      <w:r w:rsidR="00FE6177"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-10778232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B39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422B39">
        <w:rPr>
          <w:rFonts w:ascii="Arial" w:hAnsi="Arial" w:cs="Times New Roman"/>
          <w:sz w:val="20"/>
          <w:szCs w:val="18"/>
        </w:rPr>
        <w:t xml:space="preserve"> </w:t>
      </w:r>
      <w:r w:rsidR="00073357">
        <w:rPr>
          <w:rFonts w:ascii="Arial" w:hAnsi="Arial" w:cs="Times New Roman"/>
          <w:sz w:val="20"/>
          <w:szCs w:val="18"/>
        </w:rPr>
        <w:t xml:space="preserve">im </w:t>
      </w:r>
      <w:r w:rsidR="00FE6177">
        <w:rPr>
          <w:rFonts w:ascii="Arial" w:hAnsi="Arial" w:cs="Times New Roman"/>
          <w:sz w:val="20"/>
          <w:szCs w:val="18"/>
        </w:rPr>
        <w:t>Urnengrab</w:t>
      </w:r>
      <w:r w:rsidR="00FE6177">
        <w:rPr>
          <w:rFonts w:ascii="Arial" w:hAnsi="Arial" w:cs="Times New Roman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-553466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2B39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422B39">
        <w:rPr>
          <w:rFonts w:ascii="Arial" w:hAnsi="Arial" w:cs="Times New Roman"/>
          <w:sz w:val="20"/>
          <w:szCs w:val="18"/>
        </w:rPr>
        <w:t xml:space="preserve"> </w:t>
      </w:r>
      <w:r w:rsidR="00073357">
        <w:rPr>
          <w:rFonts w:ascii="Arial" w:hAnsi="Arial" w:cs="Times New Roman"/>
          <w:sz w:val="20"/>
          <w:szCs w:val="18"/>
        </w:rPr>
        <w:t xml:space="preserve">im </w:t>
      </w:r>
      <w:r w:rsidR="00F65ADF">
        <w:rPr>
          <w:rFonts w:ascii="Arial" w:hAnsi="Arial" w:cs="Times New Roman"/>
          <w:sz w:val="20"/>
          <w:szCs w:val="18"/>
        </w:rPr>
        <w:t>Gemeinschaftsgrab</w:t>
      </w:r>
    </w:p>
    <w:p w14:paraId="6FF4995E" w14:textId="4C693EC3" w:rsidR="00073357" w:rsidRDefault="00073357" w:rsidP="00FE6177">
      <w:pPr>
        <w:tabs>
          <w:tab w:val="left" w:pos="2835"/>
          <w:tab w:val="left" w:pos="5670"/>
        </w:tabs>
        <w:spacing w:after="24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Andere</w:t>
      </w:r>
      <w:r w:rsidR="00776FB3">
        <w:rPr>
          <w:rFonts w:ascii="Arial" w:hAnsi="Arial" w:cs="Times New Roman"/>
          <w:sz w:val="20"/>
          <w:szCs w:val="18"/>
        </w:rPr>
        <w:t>r</w:t>
      </w:r>
      <w:r>
        <w:rPr>
          <w:rFonts w:ascii="Arial" w:hAnsi="Arial" w:cs="Times New Roman"/>
          <w:sz w:val="20"/>
          <w:szCs w:val="18"/>
        </w:rPr>
        <w:t xml:space="preserve"> Bestattungs-/Beisetzungswunsch</w:t>
      </w:r>
      <w:r w:rsidR="00E3456F">
        <w:rPr>
          <w:rFonts w:ascii="Arial" w:hAnsi="Arial" w:cs="Times New Roman"/>
          <w:sz w:val="20"/>
          <w:szCs w:val="18"/>
        </w:rPr>
        <w:t xml:space="preserve"> </w:t>
      </w:r>
      <w:r w:rsidR="00C91467">
        <w:rPr>
          <w:rFonts w:ascii="Arial" w:hAnsi="Arial" w:cs="Times New Roman"/>
          <w:sz w:val="20"/>
          <w:szCs w:val="18"/>
        </w:rPr>
        <w:t xml:space="preserve">und </w:t>
      </w:r>
      <w:r w:rsidR="00051652">
        <w:rPr>
          <w:rFonts w:ascii="Arial" w:hAnsi="Arial" w:cs="Times New Roman"/>
          <w:sz w:val="20"/>
          <w:szCs w:val="18"/>
        </w:rPr>
        <w:t>Bestattungs-/Beisetzungs</w:t>
      </w:r>
      <w:r w:rsidR="00C91467">
        <w:rPr>
          <w:rFonts w:ascii="Arial" w:hAnsi="Arial" w:cs="Times New Roman"/>
          <w:sz w:val="20"/>
          <w:szCs w:val="18"/>
        </w:rPr>
        <w:t>ort</w:t>
      </w:r>
    </w:p>
    <w:p w14:paraId="1DACEEB0" w14:textId="77777777" w:rsidR="00DE2DC6" w:rsidRDefault="00225CCF" w:rsidP="00F935BD">
      <w:pPr>
        <w:tabs>
          <w:tab w:val="left" w:pos="1032"/>
        </w:tabs>
        <w:spacing w:after="360"/>
        <w:rPr>
          <w:rFonts w:ascii="Arial" w:hAnsi="Arial" w:cs="Arial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471133753"/>
          <w:placeholder>
            <w:docPart w:val="435A93B11EF34A2EBE3F77B24A0635D9"/>
          </w:placeholder>
          <w:showingPlcHdr/>
        </w:sdtPr>
        <w:sdtEndPr/>
        <w:sdtContent>
          <w:r w:rsidR="00DE2DC6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  <w:r w:rsidR="00DE2DC6">
        <w:rPr>
          <w:rFonts w:ascii="Arial" w:hAnsi="Arial" w:cs="Arial"/>
          <w:sz w:val="20"/>
          <w:szCs w:val="18"/>
        </w:rPr>
        <w:tab/>
      </w:r>
    </w:p>
    <w:p w14:paraId="04FAD2E4" w14:textId="26EC7AAA" w:rsidR="00FE6177" w:rsidRDefault="00FE6177" w:rsidP="00FE6177">
      <w:pPr>
        <w:tabs>
          <w:tab w:val="left" w:pos="2835"/>
          <w:tab w:val="left" w:pos="5670"/>
        </w:tabs>
        <w:rPr>
          <w:rFonts w:ascii="Arial" w:hAnsi="Arial" w:cs="Times New Roman"/>
          <w:sz w:val="20"/>
          <w:szCs w:val="18"/>
        </w:rPr>
      </w:pPr>
    </w:p>
    <w:p w14:paraId="7A2A4941" w14:textId="2F986B5A" w:rsidR="003D5AED" w:rsidRPr="00073357" w:rsidRDefault="003D5AED" w:rsidP="003D5AED">
      <w:pPr>
        <w:pStyle w:val="Listenabsatz"/>
        <w:numPr>
          <w:ilvl w:val="0"/>
          <w:numId w:val="1"/>
        </w:numPr>
        <w:spacing w:after="360"/>
        <w:ind w:left="426" w:hanging="426"/>
        <w:rPr>
          <w:rFonts w:ascii="Arial" w:hAnsi="Arial" w:cs="Times New Roman"/>
          <w:b/>
          <w:sz w:val="20"/>
          <w:szCs w:val="20"/>
        </w:rPr>
      </w:pPr>
      <w:r>
        <w:rPr>
          <w:rFonts w:ascii="Arial" w:hAnsi="Arial" w:cs="Times New Roman"/>
          <w:b/>
          <w:sz w:val="20"/>
          <w:szCs w:val="20"/>
        </w:rPr>
        <w:t xml:space="preserve">Trauerfeier </w:t>
      </w:r>
    </w:p>
    <w:p w14:paraId="43493A6C" w14:textId="77777777" w:rsidR="003D5AED" w:rsidRPr="00E3456F" w:rsidRDefault="003D5AED" w:rsidP="003D5AED">
      <w:pPr>
        <w:pStyle w:val="Listenabsatz"/>
        <w:spacing w:after="360"/>
        <w:ind w:left="0"/>
        <w:rPr>
          <w:rFonts w:ascii="Arial" w:hAnsi="Arial" w:cs="Times New Roman"/>
          <w:bCs/>
          <w:szCs w:val="18"/>
        </w:rPr>
      </w:pPr>
    </w:p>
    <w:p w14:paraId="6B532C28" w14:textId="46B4D9EA" w:rsidR="003D5AED" w:rsidRDefault="003D5AED" w:rsidP="003D5AED">
      <w:pPr>
        <w:pStyle w:val="Listenabsatz"/>
        <w:spacing w:after="240"/>
        <w:ind w:left="0"/>
        <w:rPr>
          <w:rFonts w:ascii="Arial" w:hAnsi="Arial" w:cs="Times New Roman"/>
          <w:bCs/>
          <w:sz w:val="20"/>
          <w:szCs w:val="20"/>
        </w:rPr>
      </w:pPr>
      <w:r w:rsidRPr="00E3456F">
        <w:rPr>
          <w:rFonts w:ascii="Arial" w:hAnsi="Arial" w:cs="Times New Roman"/>
          <w:bCs/>
          <w:sz w:val="20"/>
          <w:szCs w:val="20"/>
        </w:rPr>
        <w:t>Ich wünsche</w:t>
      </w:r>
      <w:r w:rsidR="009F147D">
        <w:rPr>
          <w:rFonts w:ascii="Arial" w:hAnsi="Arial" w:cs="Times New Roman"/>
          <w:bCs/>
          <w:sz w:val="20"/>
          <w:szCs w:val="20"/>
        </w:rPr>
        <w:t xml:space="preserve"> mir</w:t>
      </w:r>
      <w:r w:rsidR="007E5C0B">
        <w:rPr>
          <w:rFonts w:ascii="Arial" w:hAnsi="Arial" w:cs="Times New Roman"/>
          <w:bCs/>
          <w:sz w:val="20"/>
          <w:szCs w:val="20"/>
        </w:rPr>
        <w:t>:</w:t>
      </w:r>
    </w:p>
    <w:p w14:paraId="2078CC8A" w14:textId="684FB1ED" w:rsidR="003F62F0" w:rsidRDefault="00225CCF" w:rsidP="003F62F0">
      <w:pPr>
        <w:spacing w:after="24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357246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274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3F62F0">
        <w:rPr>
          <w:rFonts w:ascii="Arial" w:hAnsi="Arial" w:cs="Times New Roman"/>
          <w:sz w:val="20"/>
          <w:szCs w:val="18"/>
        </w:rPr>
        <w:t xml:space="preserve"> </w:t>
      </w:r>
      <w:r w:rsidR="009F147D">
        <w:rPr>
          <w:rFonts w:ascii="Arial" w:hAnsi="Arial" w:cs="Times New Roman"/>
          <w:sz w:val="20"/>
          <w:szCs w:val="18"/>
        </w:rPr>
        <w:t xml:space="preserve">eine Trauerfeier </w:t>
      </w:r>
      <w:r w:rsidR="003F62F0">
        <w:rPr>
          <w:rFonts w:ascii="Arial" w:hAnsi="Arial" w:cs="Times New Roman"/>
          <w:sz w:val="20"/>
          <w:szCs w:val="18"/>
        </w:rPr>
        <w:t>im engen Familien- und Freundeskreis</w:t>
      </w:r>
    </w:p>
    <w:p w14:paraId="26E8EC3E" w14:textId="7E949994" w:rsidR="007E5C0B" w:rsidRDefault="00225CCF" w:rsidP="007E5C0B">
      <w:pPr>
        <w:spacing w:after="36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656763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4274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7E5C0B">
        <w:rPr>
          <w:rFonts w:ascii="Arial" w:hAnsi="Arial" w:cs="Times New Roman"/>
          <w:sz w:val="20"/>
          <w:szCs w:val="18"/>
        </w:rPr>
        <w:t xml:space="preserve"> eine öffentliche Trauerfeier</w:t>
      </w:r>
    </w:p>
    <w:p w14:paraId="17DEAA8E" w14:textId="24508616" w:rsidR="003F62F0" w:rsidRDefault="007E5C0B" w:rsidP="003F62F0">
      <w:pPr>
        <w:spacing w:after="24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 xml:space="preserve">Die Trauerfeier soll stattfinden: </w:t>
      </w:r>
    </w:p>
    <w:p w14:paraId="43621E90" w14:textId="77777777" w:rsidR="007E5C0B" w:rsidRDefault="00225CCF" w:rsidP="007E5C0B">
      <w:pPr>
        <w:spacing w:after="24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1408271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5C0B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7E5C0B">
        <w:rPr>
          <w:rFonts w:ascii="Arial" w:hAnsi="Arial" w:cs="Times New Roman"/>
          <w:sz w:val="20"/>
          <w:szCs w:val="18"/>
        </w:rPr>
        <w:t xml:space="preserve"> in der Abdankungshalle beim Friedhof Sandacker</w:t>
      </w:r>
    </w:p>
    <w:p w14:paraId="263B5487" w14:textId="77777777" w:rsidR="007E5C0B" w:rsidRDefault="00225CCF" w:rsidP="007E5C0B">
      <w:pPr>
        <w:tabs>
          <w:tab w:val="left" w:pos="1032"/>
        </w:tabs>
        <w:spacing w:after="360"/>
        <w:rPr>
          <w:rFonts w:ascii="Arial" w:hAnsi="Arial" w:cs="Arial"/>
          <w:sz w:val="20"/>
          <w:szCs w:val="18"/>
        </w:rPr>
      </w:pPr>
      <w:sdt>
        <w:sdtPr>
          <w:rPr>
            <w:rFonts w:ascii="Arial" w:hAnsi="Arial" w:cs="Arial"/>
            <w:sz w:val="20"/>
            <w:szCs w:val="18"/>
          </w:rPr>
          <w:id w:val="253479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5C0B">
            <w:rPr>
              <w:rFonts w:ascii="MS Gothic" w:eastAsia="MS Gothic" w:hAnsi="MS Gothic" w:cs="Arial" w:hint="eastAsia"/>
              <w:sz w:val="20"/>
              <w:szCs w:val="18"/>
            </w:rPr>
            <w:t>☐</w:t>
          </w:r>
        </w:sdtContent>
      </w:sdt>
      <w:r w:rsidR="007E5C0B">
        <w:rPr>
          <w:rFonts w:ascii="Arial" w:hAnsi="Arial" w:cs="Arial"/>
          <w:sz w:val="20"/>
          <w:szCs w:val="18"/>
        </w:rPr>
        <w:t xml:space="preserve"> </w:t>
      </w:r>
      <w:sdt>
        <w:sdtPr>
          <w:rPr>
            <w:rFonts w:ascii="Arial" w:hAnsi="Arial" w:cs="Times New Roman"/>
            <w:sz w:val="20"/>
            <w:szCs w:val="18"/>
          </w:rPr>
          <w:id w:val="-1560852723"/>
          <w:placeholder>
            <w:docPart w:val="B61B3A647427493D98BEE894DF3F8ADF"/>
          </w:placeholder>
        </w:sdtPr>
        <w:sdtEndPr/>
        <w:sdtContent>
          <w:r w:rsidR="007E5C0B">
            <w:rPr>
              <w:rFonts w:ascii="Arial" w:hAnsi="Arial" w:cs="Times New Roman"/>
              <w:sz w:val="20"/>
              <w:szCs w:val="18"/>
            </w:rPr>
            <w:t xml:space="preserve">an folgendem Ort: </w:t>
          </w:r>
        </w:sdtContent>
      </w:sdt>
      <w:r w:rsidR="007E5C0B">
        <w:rPr>
          <w:rFonts w:ascii="Arial" w:hAnsi="Arial" w:cs="Arial"/>
          <w:sz w:val="20"/>
          <w:szCs w:val="18"/>
        </w:rPr>
        <w:tab/>
      </w:r>
      <w:sdt>
        <w:sdtPr>
          <w:rPr>
            <w:rFonts w:ascii="Arial" w:hAnsi="Arial" w:cs="Times New Roman"/>
            <w:sz w:val="20"/>
            <w:szCs w:val="18"/>
          </w:rPr>
          <w:id w:val="2051417417"/>
          <w:placeholder>
            <w:docPart w:val="4F111B935BE14A74838F9F1BAE5B0A48"/>
          </w:placeholder>
          <w:showingPlcHdr/>
        </w:sdtPr>
        <w:sdtEndPr/>
        <w:sdtContent>
          <w:r w:rsidR="007E5C0B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23D03734" w14:textId="0E649902" w:rsidR="005B4FEF" w:rsidRDefault="005B4FEF" w:rsidP="00936E6A">
      <w:pPr>
        <w:tabs>
          <w:tab w:val="left" w:pos="1032"/>
        </w:tabs>
        <w:spacing w:after="240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t xml:space="preserve">Die Trauerfeier soll durchgeführt werden durch (Pfarrer, Trauerredner, </w:t>
      </w:r>
      <w:r w:rsidR="00332DF8">
        <w:rPr>
          <w:rFonts w:ascii="Arial" w:hAnsi="Arial" w:cs="Arial"/>
          <w:sz w:val="20"/>
          <w:szCs w:val="18"/>
        </w:rPr>
        <w:t>A</w:t>
      </w:r>
      <w:r>
        <w:rPr>
          <w:rFonts w:ascii="Arial" w:hAnsi="Arial" w:cs="Arial"/>
          <w:sz w:val="20"/>
          <w:szCs w:val="18"/>
        </w:rPr>
        <w:t>ndere)</w:t>
      </w:r>
      <w:r w:rsidR="007E5C0B">
        <w:rPr>
          <w:rFonts w:ascii="Arial" w:hAnsi="Arial" w:cs="Arial"/>
          <w:sz w:val="20"/>
          <w:szCs w:val="18"/>
        </w:rPr>
        <w:t>:</w:t>
      </w:r>
    </w:p>
    <w:p w14:paraId="33B49D85" w14:textId="2681914A" w:rsidR="005B4FEF" w:rsidRDefault="00225CCF" w:rsidP="007E5C0B">
      <w:pPr>
        <w:tabs>
          <w:tab w:val="left" w:pos="1032"/>
        </w:tabs>
        <w:spacing w:after="360"/>
        <w:rPr>
          <w:rFonts w:ascii="Arial" w:hAnsi="Arial" w:cs="Arial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1703205208"/>
          <w:placeholder>
            <w:docPart w:val="19FF405FC29748389A0C1447E1A57A29"/>
          </w:placeholder>
          <w:showingPlcHdr/>
        </w:sdtPr>
        <w:sdtEndPr/>
        <w:sdtContent>
          <w:r w:rsidR="005B4FEF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  <w:r w:rsidR="005B4FEF">
        <w:rPr>
          <w:rFonts w:ascii="Arial" w:hAnsi="Arial" w:cs="Arial"/>
          <w:sz w:val="20"/>
          <w:szCs w:val="18"/>
        </w:rPr>
        <w:tab/>
      </w:r>
    </w:p>
    <w:p w14:paraId="5F878FD5" w14:textId="39E07A50" w:rsidR="007E5C0B" w:rsidRDefault="007E5C0B" w:rsidP="007E5C0B">
      <w:pPr>
        <w:pStyle w:val="Listenabsatz"/>
        <w:tabs>
          <w:tab w:val="left" w:leader="underscore" w:pos="5670"/>
        </w:tabs>
        <w:ind w:left="0"/>
        <w:rPr>
          <w:rFonts w:ascii="Arial" w:hAnsi="Arial" w:cs="Times New Roman"/>
          <w:bCs/>
          <w:sz w:val="20"/>
          <w:szCs w:val="20"/>
        </w:rPr>
      </w:pPr>
      <w:r w:rsidRPr="005B4FEF">
        <w:rPr>
          <w:rFonts w:ascii="Arial" w:hAnsi="Arial" w:cs="Times New Roman"/>
          <w:bCs/>
          <w:sz w:val="20"/>
          <w:szCs w:val="20"/>
        </w:rPr>
        <w:t xml:space="preserve">Für die Trauerfeier wünsche ich mir: </w:t>
      </w:r>
    </w:p>
    <w:p w14:paraId="73C113B2" w14:textId="511D7C30" w:rsidR="00DE2DC6" w:rsidRDefault="00DE2DC6" w:rsidP="007E5C0B">
      <w:pPr>
        <w:pStyle w:val="Listenabsatz"/>
        <w:tabs>
          <w:tab w:val="left" w:leader="underscore" w:pos="5670"/>
        </w:tabs>
        <w:ind w:left="0"/>
        <w:rPr>
          <w:rFonts w:ascii="Arial" w:hAnsi="Arial" w:cs="Times New Roman"/>
          <w:bCs/>
          <w:sz w:val="20"/>
          <w:szCs w:val="20"/>
        </w:rPr>
      </w:pPr>
    </w:p>
    <w:p w14:paraId="79C69DA9" w14:textId="77777777" w:rsidR="00DE2DC6" w:rsidRDefault="00225CCF" w:rsidP="00DE2DC6">
      <w:pPr>
        <w:tabs>
          <w:tab w:val="left" w:leader="underscore" w:pos="5670"/>
        </w:tabs>
        <w:spacing w:after="48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972829800"/>
          <w:placeholder>
            <w:docPart w:val="91841FE4E016449BAB449C093EB79C5C"/>
          </w:placeholder>
          <w:showingPlcHdr/>
        </w:sdtPr>
        <w:sdtEndPr/>
        <w:sdtContent>
          <w:r w:rsidR="00DE2DC6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5847A553" w14:textId="31907EE6" w:rsidR="005856EC" w:rsidRDefault="00225CCF" w:rsidP="007E5C0B">
      <w:pPr>
        <w:pStyle w:val="Listenabsatz"/>
        <w:tabs>
          <w:tab w:val="left" w:leader="underscore" w:pos="5670"/>
        </w:tabs>
        <w:spacing w:after="240"/>
        <w:ind w:left="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1413540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5C0B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5856EC">
        <w:rPr>
          <w:rFonts w:ascii="Arial" w:hAnsi="Arial" w:cs="Times New Roman"/>
          <w:sz w:val="20"/>
          <w:szCs w:val="18"/>
        </w:rPr>
        <w:t xml:space="preserve"> Ich habe meine Wünsche für die</w:t>
      </w:r>
      <w:r w:rsidR="009F147D">
        <w:rPr>
          <w:rFonts w:ascii="Arial" w:hAnsi="Arial" w:cs="Times New Roman"/>
          <w:sz w:val="20"/>
          <w:szCs w:val="18"/>
        </w:rPr>
        <w:t xml:space="preserve"> Gestaltung der</w:t>
      </w:r>
      <w:r w:rsidR="005856EC">
        <w:rPr>
          <w:rFonts w:ascii="Arial" w:hAnsi="Arial" w:cs="Times New Roman"/>
          <w:sz w:val="20"/>
          <w:szCs w:val="18"/>
        </w:rPr>
        <w:t xml:space="preserve"> Trauerfeier formuliert</w:t>
      </w:r>
      <w:r w:rsidR="003F62F0">
        <w:rPr>
          <w:rFonts w:ascii="Arial" w:hAnsi="Arial" w:cs="Times New Roman"/>
          <w:sz w:val="20"/>
          <w:szCs w:val="18"/>
        </w:rPr>
        <w:t xml:space="preserve"> (siehe Beilage).</w:t>
      </w:r>
    </w:p>
    <w:p w14:paraId="4F9E49E7" w14:textId="64474EE9" w:rsidR="005856EC" w:rsidRDefault="00225CCF" w:rsidP="00EF3A78">
      <w:pPr>
        <w:spacing w:after="480"/>
        <w:ind w:left="284" w:hanging="284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126013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5C0B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5856EC">
        <w:rPr>
          <w:rFonts w:ascii="Arial" w:hAnsi="Arial" w:cs="Times New Roman"/>
          <w:sz w:val="20"/>
          <w:szCs w:val="18"/>
        </w:rPr>
        <w:t xml:space="preserve"> Ich habe meinen Lebenslauf bzw. meine Auflistung der wichtigsten Lebensdaten </w:t>
      </w:r>
      <w:r w:rsidR="005856EC">
        <w:rPr>
          <w:rFonts w:ascii="Arial" w:hAnsi="Arial" w:cs="Times New Roman"/>
          <w:sz w:val="20"/>
          <w:szCs w:val="18"/>
        </w:rPr>
        <w:br/>
        <w:t>zusammengestellt</w:t>
      </w:r>
      <w:r w:rsidR="003F62F0">
        <w:rPr>
          <w:rFonts w:ascii="Arial" w:hAnsi="Arial" w:cs="Times New Roman"/>
          <w:sz w:val="20"/>
          <w:szCs w:val="18"/>
        </w:rPr>
        <w:t xml:space="preserve"> (siehe Beilage).</w:t>
      </w:r>
    </w:p>
    <w:p w14:paraId="24EEB62F" w14:textId="45AE1F01" w:rsidR="005856EC" w:rsidRDefault="00225CCF" w:rsidP="00EF3A78">
      <w:pPr>
        <w:spacing w:after="36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1220015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233B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5856EC">
        <w:rPr>
          <w:rFonts w:ascii="Arial" w:hAnsi="Arial" w:cs="Times New Roman"/>
          <w:sz w:val="20"/>
          <w:szCs w:val="18"/>
        </w:rPr>
        <w:t xml:space="preserve"> Ich wünsche </w:t>
      </w:r>
      <w:r w:rsidR="005856EC" w:rsidRPr="00E3456F">
        <w:rPr>
          <w:rFonts w:ascii="Arial" w:hAnsi="Arial" w:cs="Times New Roman"/>
          <w:sz w:val="20"/>
          <w:szCs w:val="18"/>
          <w:u w:val="single"/>
        </w:rPr>
        <w:t>keine</w:t>
      </w:r>
      <w:r w:rsidR="005856EC" w:rsidRPr="00C91467">
        <w:rPr>
          <w:rFonts w:ascii="Arial" w:hAnsi="Arial" w:cs="Times New Roman"/>
          <w:sz w:val="20"/>
          <w:szCs w:val="18"/>
        </w:rPr>
        <w:t xml:space="preserve"> Trauerfeier</w:t>
      </w:r>
      <w:r w:rsidR="005856EC">
        <w:rPr>
          <w:rFonts w:ascii="Arial" w:hAnsi="Arial" w:cs="Times New Roman"/>
          <w:sz w:val="20"/>
          <w:szCs w:val="18"/>
        </w:rPr>
        <w:t>.</w:t>
      </w:r>
    </w:p>
    <w:p w14:paraId="5BBAB641" w14:textId="08419CD4" w:rsidR="005856EC" w:rsidRDefault="005856EC" w:rsidP="00FE6177">
      <w:pPr>
        <w:tabs>
          <w:tab w:val="left" w:leader="underscore" w:pos="5670"/>
        </w:tabs>
        <w:spacing w:after="240"/>
        <w:rPr>
          <w:rFonts w:ascii="Arial" w:hAnsi="Arial" w:cs="Times New Roman"/>
          <w:sz w:val="20"/>
          <w:szCs w:val="18"/>
        </w:rPr>
      </w:pPr>
    </w:p>
    <w:p w14:paraId="582A35B9" w14:textId="665BE9B3" w:rsidR="00DE2DC6" w:rsidRDefault="00DE2DC6" w:rsidP="00FE6177">
      <w:pPr>
        <w:tabs>
          <w:tab w:val="left" w:leader="underscore" w:pos="5670"/>
        </w:tabs>
        <w:spacing w:after="240"/>
        <w:rPr>
          <w:rFonts w:ascii="Arial" w:hAnsi="Arial" w:cs="Times New Roman"/>
          <w:sz w:val="20"/>
          <w:szCs w:val="18"/>
        </w:rPr>
      </w:pPr>
    </w:p>
    <w:p w14:paraId="6F215CA7" w14:textId="5290E895" w:rsidR="00DE2DC6" w:rsidRDefault="00332DF8" w:rsidP="00F935BD">
      <w:pPr>
        <w:spacing w:after="36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b/>
          <w:sz w:val="22"/>
          <w:szCs w:val="22"/>
        </w:rPr>
        <w:lastRenderedPageBreak/>
        <w:t>Todesanzeige</w:t>
      </w:r>
      <w:r w:rsidR="00936E6A">
        <w:rPr>
          <w:rFonts w:ascii="Arial" w:hAnsi="Arial" w:cs="Times New Roman"/>
          <w:b/>
          <w:sz w:val="22"/>
          <w:szCs w:val="22"/>
        </w:rPr>
        <w:t xml:space="preserve">, </w:t>
      </w:r>
      <w:r w:rsidR="00DE2DC6">
        <w:rPr>
          <w:rFonts w:ascii="Arial" w:hAnsi="Arial" w:cs="Times New Roman"/>
          <w:b/>
          <w:sz w:val="22"/>
          <w:szCs w:val="22"/>
        </w:rPr>
        <w:t>Leidzirkular</w:t>
      </w:r>
      <w:r w:rsidR="00A003DB">
        <w:rPr>
          <w:rFonts w:ascii="Arial" w:hAnsi="Arial" w:cs="Times New Roman"/>
          <w:b/>
          <w:sz w:val="22"/>
          <w:szCs w:val="22"/>
        </w:rPr>
        <w:t>, Danksagung</w:t>
      </w:r>
    </w:p>
    <w:p w14:paraId="187A7667" w14:textId="2E19EEA4" w:rsidR="00CB509B" w:rsidRDefault="00332DF8" w:rsidP="00CB509B">
      <w:pPr>
        <w:pStyle w:val="Listenabsatz"/>
        <w:numPr>
          <w:ilvl w:val="0"/>
          <w:numId w:val="1"/>
        </w:numPr>
        <w:tabs>
          <w:tab w:val="left" w:leader="underscore" w:pos="5670"/>
        </w:tabs>
        <w:spacing w:after="240"/>
        <w:ind w:left="426" w:hanging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Todesanzeige</w:t>
      </w:r>
    </w:p>
    <w:p w14:paraId="10A68F3F" w14:textId="21938962" w:rsidR="00113968" w:rsidRDefault="00225CCF" w:rsidP="00113968">
      <w:pPr>
        <w:spacing w:after="24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1157274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968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113968">
        <w:rPr>
          <w:rFonts w:ascii="Arial" w:hAnsi="Arial" w:cs="Times New Roman"/>
          <w:sz w:val="20"/>
          <w:szCs w:val="18"/>
        </w:rPr>
        <w:t xml:space="preserve"> Die</w:t>
      </w:r>
      <w:r w:rsidR="00332DF8">
        <w:rPr>
          <w:rFonts w:ascii="Arial" w:hAnsi="Arial" w:cs="Times New Roman"/>
          <w:sz w:val="20"/>
          <w:szCs w:val="18"/>
        </w:rPr>
        <w:t xml:space="preserve"> Todes</w:t>
      </w:r>
      <w:r w:rsidR="00113968">
        <w:rPr>
          <w:rFonts w:ascii="Arial" w:hAnsi="Arial" w:cs="Times New Roman"/>
          <w:sz w:val="20"/>
          <w:szCs w:val="18"/>
        </w:rPr>
        <w:t xml:space="preserve">anzeige </w:t>
      </w:r>
      <w:proofErr w:type="gramStart"/>
      <w:r w:rsidR="00113968">
        <w:rPr>
          <w:rFonts w:ascii="Arial" w:hAnsi="Arial" w:cs="Times New Roman"/>
          <w:sz w:val="20"/>
          <w:szCs w:val="18"/>
        </w:rPr>
        <w:t>soll</w:t>
      </w:r>
      <w:r w:rsidR="00DB4E26">
        <w:rPr>
          <w:rFonts w:ascii="Arial" w:hAnsi="Arial" w:cs="Times New Roman"/>
          <w:sz w:val="20"/>
          <w:szCs w:val="18"/>
        </w:rPr>
        <w:t>en</w:t>
      </w:r>
      <w:proofErr w:type="gramEnd"/>
      <w:r w:rsidR="00113968">
        <w:rPr>
          <w:rFonts w:ascii="Arial" w:hAnsi="Arial" w:cs="Times New Roman"/>
          <w:sz w:val="20"/>
          <w:szCs w:val="18"/>
        </w:rPr>
        <w:t xml:space="preserve"> meine Angehörigen verfassen.</w:t>
      </w:r>
    </w:p>
    <w:p w14:paraId="60D224FF" w14:textId="13AE4006" w:rsidR="00113968" w:rsidRDefault="00225CCF" w:rsidP="00113968">
      <w:pPr>
        <w:spacing w:after="24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731539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968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113968">
        <w:rPr>
          <w:rFonts w:ascii="Arial" w:hAnsi="Arial" w:cs="Times New Roman"/>
          <w:sz w:val="20"/>
          <w:szCs w:val="18"/>
        </w:rPr>
        <w:t xml:space="preserve"> Ich habe meine Vorstellungen für die </w:t>
      </w:r>
      <w:r w:rsidR="00332DF8">
        <w:rPr>
          <w:rFonts w:ascii="Arial" w:hAnsi="Arial" w:cs="Times New Roman"/>
          <w:sz w:val="20"/>
          <w:szCs w:val="18"/>
        </w:rPr>
        <w:t>Todes</w:t>
      </w:r>
      <w:r w:rsidR="00113968">
        <w:rPr>
          <w:rFonts w:ascii="Arial" w:hAnsi="Arial" w:cs="Times New Roman"/>
          <w:sz w:val="20"/>
          <w:szCs w:val="18"/>
        </w:rPr>
        <w:t>anzeige formuliert (siehe Beilage).</w:t>
      </w:r>
    </w:p>
    <w:p w14:paraId="7D7F8D8C" w14:textId="2CB75D25" w:rsidR="00760433" w:rsidRDefault="003F62F0" w:rsidP="00760433">
      <w:pPr>
        <w:spacing w:after="240"/>
        <w:rPr>
          <w:rFonts w:ascii="Arial" w:hAnsi="Arial" w:cs="Times New Roman"/>
          <w:bCs/>
          <w:sz w:val="20"/>
          <w:szCs w:val="20"/>
        </w:rPr>
      </w:pPr>
      <w:r>
        <w:rPr>
          <w:rFonts w:ascii="Arial" w:hAnsi="Arial" w:cs="Times New Roman"/>
          <w:bCs/>
          <w:sz w:val="20"/>
          <w:szCs w:val="20"/>
        </w:rPr>
        <w:t>Die Todesanzeige soll in folgende</w:t>
      </w:r>
      <w:r w:rsidR="00332DF8">
        <w:rPr>
          <w:rFonts w:ascii="Arial" w:hAnsi="Arial" w:cs="Times New Roman"/>
          <w:bCs/>
          <w:sz w:val="20"/>
          <w:szCs w:val="20"/>
        </w:rPr>
        <w:t>r/</w:t>
      </w:r>
      <w:r>
        <w:rPr>
          <w:rFonts w:ascii="Arial" w:hAnsi="Arial" w:cs="Times New Roman"/>
          <w:bCs/>
          <w:sz w:val="20"/>
          <w:szCs w:val="20"/>
        </w:rPr>
        <w:t>n Zeitung</w:t>
      </w:r>
      <w:r w:rsidR="00332DF8">
        <w:rPr>
          <w:rFonts w:ascii="Arial" w:hAnsi="Arial" w:cs="Times New Roman"/>
          <w:bCs/>
          <w:sz w:val="20"/>
          <w:szCs w:val="20"/>
        </w:rPr>
        <w:t>/</w:t>
      </w:r>
      <w:r>
        <w:rPr>
          <w:rFonts w:ascii="Arial" w:hAnsi="Arial" w:cs="Times New Roman"/>
          <w:bCs/>
          <w:sz w:val="20"/>
          <w:szCs w:val="20"/>
        </w:rPr>
        <w:t>en erscheinen:</w:t>
      </w:r>
    </w:p>
    <w:p w14:paraId="4E53D8E1" w14:textId="1B3CE169" w:rsidR="003F62F0" w:rsidRDefault="00225CCF" w:rsidP="00EF3A78">
      <w:pPr>
        <w:spacing w:after="360"/>
        <w:rPr>
          <w:rFonts w:ascii="Arial" w:hAnsi="Arial" w:cs="Times New Roman"/>
          <w:bCs/>
          <w:sz w:val="20"/>
          <w:szCs w:val="20"/>
        </w:rPr>
      </w:pPr>
      <w:sdt>
        <w:sdtPr>
          <w:rPr>
            <w:rFonts w:ascii="Arial" w:hAnsi="Arial" w:cs="Times New Roman"/>
            <w:sz w:val="20"/>
            <w:szCs w:val="18"/>
          </w:rPr>
          <w:id w:val="-738407573"/>
          <w:placeholder>
            <w:docPart w:val="45557B9DB12C4514AEA64A6E9CDA4A50"/>
          </w:placeholder>
          <w:showingPlcHdr/>
        </w:sdtPr>
        <w:sdtEndPr/>
        <w:sdtContent>
          <w:r w:rsidR="003F62F0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4CBCC769" w14:textId="67E63630" w:rsidR="00936E6A" w:rsidRDefault="00225CCF" w:rsidP="00936E6A">
      <w:pPr>
        <w:spacing w:after="240"/>
        <w:ind w:left="284" w:hanging="284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14140805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E6A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936E6A">
        <w:rPr>
          <w:rFonts w:ascii="Arial" w:hAnsi="Arial" w:cs="Times New Roman"/>
          <w:sz w:val="20"/>
          <w:szCs w:val="18"/>
        </w:rPr>
        <w:t xml:space="preserve"> Anstelle von Blumenspenden </w:t>
      </w:r>
      <w:r w:rsidR="00A0233B">
        <w:rPr>
          <w:rFonts w:ascii="Arial" w:hAnsi="Arial" w:cs="Times New Roman"/>
          <w:sz w:val="20"/>
          <w:szCs w:val="18"/>
        </w:rPr>
        <w:t>gedenke man folgende</w:t>
      </w:r>
      <w:r w:rsidR="00DB4E26">
        <w:rPr>
          <w:rFonts w:ascii="Arial" w:hAnsi="Arial" w:cs="Times New Roman"/>
          <w:sz w:val="20"/>
          <w:szCs w:val="18"/>
        </w:rPr>
        <w:t>r/</w:t>
      </w:r>
      <w:r w:rsidR="00A0233B">
        <w:rPr>
          <w:rFonts w:ascii="Arial" w:hAnsi="Arial" w:cs="Times New Roman"/>
          <w:sz w:val="20"/>
          <w:szCs w:val="18"/>
        </w:rPr>
        <w:t>n Institution</w:t>
      </w:r>
      <w:r w:rsidR="00DB4E26">
        <w:rPr>
          <w:rFonts w:ascii="Arial" w:hAnsi="Arial" w:cs="Times New Roman"/>
          <w:sz w:val="20"/>
          <w:szCs w:val="18"/>
        </w:rPr>
        <w:t>/</w:t>
      </w:r>
      <w:r w:rsidR="00A0233B">
        <w:rPr>
          <w:rFonts w:ascii="Arial" w:hAnsi="Arial" w:cs="Times New Roman"/>
          <w:sz w:val="20"/>
          <w:szCs w:val="18"/>
        </w:rPr>
        <w:t xml:space="preserve">en: </w:t>
      </w:r>
      <w:r w:rsidR="00A0233B">
        <w:rPr>
          <w:rFonts w:ascii="Arial" w:hAnsi="Arial" w:cs="Times New Roman"/>
          <w:sz w:val="20"/>
          <w:szCs w:val="18"/>
        </w:rPr>
        <w:br/>
      </w:r>
      <w:r w:rsidR="00936E6A">
        <w:rPr>
          <w:rFonts w:ascii="Arial" w:hAnsi="Arial" w:cs="Times New Roman"/>
          <w:sz w:val="20"/>
          <w:szCs w:val="18"/>
        </w:rPr>
        <w:t xml:space="preserve">(Name, </w:t>
      </w:r>
      <w:r w:rsidR="00D36926">
        <w:rPr>
          <w:rFonts w:ascii="Arial" w:hAnsi="Arial" w:cs="Times New Roman"/>
          <w:sz w:val="20"/>
          <w:szCs w:val="18"/>
        </w:rPr>
        <w:t>IBAN-Nr.</w:t>
      </w:r>
      <w:r w:rsidR="00936E6A">
        <w:rPr>
          <w:rFonts w:ascii="Arial" w:hAnsi="Arial" w:cs="Times New Roman"/>
          <w:sz w:val="20"/>
          <w:szCs w:val="18"/>
        </w:rPr>
        <w:t>):</w:t>
      </w:r>
    </w:p>
    <w:p w14:paraId="7EC84D20" w14:textId="77777777" w:rsidR="00936E6A" w:rsidRDefault="00225CCF" w:rsidP="00936E6A">
      <w:pPr>
        <w:spacing w:after="480"/>
        <w:rPr>
          <w:rFonts w:ascii="Arial" w:hAnsi="Arial" w:cs="Times New Roman"/>
          <w:bCs/>
          <w:sz w:val="20"/>
          <w:szCs w:val="20"/>
        </w:rPr>
      </w:pPr>
      <w:sdt>
        <w:sdtPr>
          <w:rPr>
            <w:rFonts w:ascii="Arial" w:hAnsi="Arial" w:cs="Times New Roman"/>
            <w:sz w:val="20"/>
            <w:szCs w:val="18"/>
          </w:rPr>
          <w:id w:val="-1391105875"/>
          <w:placeholder>
            <w:docPart w:val="7A3A511D47BC44E7B1CC26DC4916D0F8"/>
          </w:placeholder>
          <w:showingPlcHdr/>
        </w:sdtPr>
        <w:sdtEndPr/>
        <w:sdtContent>
          <w:r w:rsidR="00936E6A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1240AA8E" w14:textId="37FB7AC1" w:rsidR="00936E6A" w:rsidRDefault="00225CCF" w:rsidP="00F935BD">
      <w:pPr>
        <w:spacing w:after="36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346230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E6A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936E6A">
        <w:rPr>
          <w:rFonts w:ascii="Arial" w:hAnsi="Arial" w:cs="Times New Roman"/>
          <w:sz w:val="20"/>
          <w:szCs w:val="18"/>
        </w:rPr>
        <w:t xml:space="preserve"> Ich wünsche</w:t>
      </w:r>
      <w:r w:rsidR="00332DF8">
        <w:rPr>
          <w:rFonts w:ascii="Arial" w:hAnsi="Arial" w:cs="Times New Roman"/>
          <w:sz w:val="20"/>
          <w:szCs w:val="18"/>
        </w:rPr>
        <w:t>,</w:t>
      </w:r>
      <w:r w:rsidR="00936E6A">
        <w:rPr>
          <w:rFonts w:ascii="Arial" w:hAnsi="Arial" w:cs="Times New Roman"/>
          <w:sz w:val="20"/>
          <w:szCs w:val="18"/>
        </w:rPr>
        <w:t xml:space="preserve"> </w:t>
      </w:r>
      <w:r w:rsidR="00332DF8">
        <w:rPr>
          <w:rFonts w:ascii="Arial" w:hAnsi="Arial" w:cs="Times New Roman"/>
          <w:sz w:val="20"/>
          <w:szCs w:val="18"/>
        </w:rPr>
        <w:t xml:space="preserve">dass </w:t>
      </w:r>
      <w:r w:rsidR="00936E6A" w:rsidRPr="00E3456F">
        <w:rPr>
          <w:rFonts w:ascii="Arial" w:hAnsi="Arial" w:cs="Times New Roman"/>
          <w:sz w:val="20"/>
          <w:szCs w:val="18"/>
          <w:u w:val="single"/>
        </w:rPr>
        <w:t>keine</w:t>
      </w:r>
      <w:r w:rsidR="00936E6A" w:rsidRPr="00C91467">
        <w:rPr>
          <w:rFonts w:ascii="Arial" w:hAnsi="Arial" w:cs="Times New Roman"/>
          <w:sz w:val="20"/>
          <w:szCs w:val="18"/>
        </w:rPr>
        <w:t xml:space="preserve"> </w:t>
      </w:r>
      <w:r w:rsidR="00936E6A">
        <w:rPr>
          <w:rFonts w:ascii="Arial" w:hAnsi="Arial" w:cs="Times New Roman"/>
          <w:sz w:val="20"/>
          <w:szCs w:val="18"/>
        </w:rPr>
        <w:t>Todesanzeige</w:t>
      </w:r>
      <w:r w:rsidR="00332DF8">
        <w:rPr>
          <w:rFonts w:ascii="Arial" w:hAnsi="Arial" w:cs="Times New Roman"/>
          <w:sz w:val="20"/>
          <w:szCs w:val="18"/>
        </w:rPr>
        <w:t xml:space="preserve"> publiziert wird</w:t>
      </w:r>
      <w:r w:rsidR="00936E6A">
        <w:rPr>
          <w:rFonts w:ascii="Arial" w:hAnsi="Arial" w:cs="Times New Roman"/>
          <w:sz w:val="20"/>
          <w:szCs w:val="18"/>
        </w:rPr>
        <w:t>.</w:t>
      </w:r>
    </w:p>
    <w:p w14:paraId="2117345D" w14:textId="77777777" w:rsidR="00936E6A" w:rsidRDefault="00936E6A" w:rsidP="00EF3A78">
      <w:pPr>
        <w:rPr>
          <w:rFonts w:ascii="Arial" w:hAnsi="Arial" w:cs="Times New Roman"/>
          <w:sz w:val="20"/>
          <w:szCs w:val="18"/>
        </w:rPr>
      </w:pPr>
    </w:p>
    <w:p w14:paraId="7F616059" w14:textId="35E3C8F5" w:rsidR="003F62F0" w:rsidRDefault="003F62F0" w:rsidP="003F62F0">
      <w:pPr>
        <w:pStyle w:val="Listenabsatz"/>
        <w:numPr>
          <w:ilvl w:val="0"/>
          <w:numId w:val="1"/>
        </w:numPr>
        <w:tabs>
          <w:tab w:val="left" w:leader="underscore" w:pos="5670"/>
        </w:tabs>
        <w:spacing w:after="240"/>
        <w:ind w:left="426" w:hanging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Leidzirkular</w:t>
      </w:r>
    </w:p>
    <w:p w14:paraId="4778BE17" w14:textId="1BAE56A1" w:rsidR="003F62F0" w:rsidRDefault="00225CCF" w:rsidP="003F62F0">
      <w:pPr>
        <w:spacing w:after="24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1176848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2F0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3F62F0">
        <w:rPr>
          <w:rFonts w:ascii="Arial" w:hAnsi="Arial" w:cs="Times New Roman"/>
          <w:sz w:val="20"/>
          <w:szCs w:val="18"/>
        </w:rPr>
        <w:t xml:space="preserve"> Das Leidzirkular </w:t>
      </w:r>
      <w:proofErr w:type="gramStart"/>
      <w:r w:rsidR="003F62F0">
        <w:rPr>
          <w:rFonts w:ascii="Arial" w:hAnsi="Arial" w:cs="Times New Roman"/>
          <w:sz w:val="20"/>
          <w:szCs w:val="18"/>
        </w:rPr>
        <w:t>sollen</w:t>
      </w:r>
      <w:proofErr w:type="gramEnd"/>
      <w:r w:rsidR="003F62F0">
        <w:rPr>
          <w:rFonts w:ascii="Arial" w:hAnsi="Arial" w:cs="Times New Roman"/>
          <w:sz w:val="20"/>
          <w:szCs w:val="18"/>
        </w:rPr>
        <w:t xml:space="preserve"> meine Angehörigen verfassen.</w:t>
      </w:r>
    </w:p>
    <w:p w14:paraId="3858BC4F" w14:textId="0D2BB9C8" w:rsidR="003F62F0" w:rsidRDefault="00225CCF" w:rsidP="003F62F0">
      <w:pPr>
        <w:spacing w:after="24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21019812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2F0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3F62F0">
        <w:rPr>
          <w:rFonts w:ascii="Arial" w:hAnsi="Arial" w:cs="Times New Roman"/>
          <w:sz w:val="20"/>
          <w:szCs w:val="18"/>
        </w:rPr>
        <w:t xml:space="preserve"> Ich habe meine Vorstellungen für das Leidzirkular formuliert (siehe Beilage).</w:t>
      </w:r>
    </w:p>
    <w:p w14:paraId="066ADD6F" w14:textId="3DE385DC" w:rsidR="003F62F0" w:rsidRDefault="00225CCF" w:rsidP="003F62F0">
      <w:pPr>
        <w:spacing w:after="240"/>
        <w:ind w:left="284" w:hanging="284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887256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2F0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3F62F0">
        <w:rPr>
          <w:rFonts w:ascii="Arial" w:hAnsi="Arial" w:cs="Times New Roman"/>
          <w:sz w:val="20"/>
          <w:szCs w:val="18"/>
        </w:rPr>
        <w:t xml:space="preserve"> Das Leidzirkular soll gemäss der vorbereiteten Adressliste verschickt werden</w:t>
      </w:r>
      <w:r w:rsidR="00EF3A78">
        <w:rPr>
          <w:rFonts w:ascii="Arial" w:hAnsi="Arial" w:cs="Times New Roman"/>
          <w:sz w:val="20"/>
          <w:szCs w:val="18"/>
        </w:rPr>
        <w:br/>
      </w:r>
      <w:r w:rsidR="003F62F0">
        <w:rPr>
          <w:rFonts w:ascii="Arial" w:hAnsi="Arial" w:cs="Times New Roman"/>
          <w:sz w:val="20"/>
          <w:szCs w:val="18"/>
        </w:rPr>
        <w:t>(siehe Beilage).</w:t>
      </w:r>
    </w:p>
    <w:p w14:paraId="2F3EDD7B" w14:textId="7EC03BE5" w:rsidR="003F62F0" w:rsidRDefault="00225CCF" w:rsidP="00EF3A78">
      <w:pPr>
        <w:spacing w:after="360"/>
        <w:ind w:left="284" w:hanging="284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58722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62F0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3F62F0">
        <w:rPr>
          <w:rFonts w:ascii="Arial" w:hAnsi="Arial" w:cs="Times New Roman"/>
          <w:sz w:val="20"/>
          <w:szCs w:val="18"/>
        </w:rPr>
        <w:t xml:space="preserve"> Die Auswahl der Adressaten überlasse ich meinen Angehörigen.</w:t>
      </w:r>
    </w:p>
    <w:p w14:paraId="6DF57193" w14:textId="4CAB211F" w:rsidR="003F62F0" w:rsidRDefault="00225CCF" w:rsidP="00F935BD">
      <w:pPr>
        <w:spacing w:after="360"/>
        <w:ind w:left="284" w:hanging="284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1530483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5BD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3F62F0">
        <w:rPr>
          <w:rFonts w:ascii="Arial" w:hAnsi="Arial" w:cs="Times New Roman"/>
          <w:sz w:val="20"/>
          <w:szCs w:val="18"/>
        </w:rPr>
        <w:t xml:space="preserve"> Ich wünsche, dass </w:t>
      </w:r>
      <w:r w:rsidR="003F62F0" w:rsidRPr="003F62F0">
        <w:rPr>
          <w:rFonts w:ascii="Arial" w:hAnsi="Arial" w:cs="Times New Roman"/>
          <w:sz w:val="20"/>
          <w:szCs w:val="18"/>
          <w:u w:val="single"/>
        </w:rPr>
        <w:t>kein</w:t>
      </w:r>
      <w:r w:rsidR="003F62F0">
        <w:rPr>
          <w:rFonts w:ascii="Arial" w:hAnsi="Arial" w:cs="Times New Roman"/>
          <w:sz w:val="20"/>
          <w:szCs w:val="18"/>
        </w:rPr>
        <w:t xml:space="preserve"> Leidzirkular verschickt wird. </w:t>
      </w:r>
    </w:p>
    <w:p w14:paraId="5C228FCE" w14:textId="77777777" w:rsidR="00DB4E26" w:rsidRDefault="00DB4E26" w:rsidP="00DB4E26">
      <w:pPr>
        <w:ind w:left="284" w:hanging="284"/>
        <w:rPr>
          <w:rFonts w:ascii="Arial" w:hAnsi="Arial" w:cs="Times New Roman"/>
          <w:sz w:val="20"/>
          <w:szCs w:val="18"/>
        </w:rPr>
      </w:pPr>
    </w:p>
    <w:p w14:paraId="4080D48D" w14:textId="79892BDB" w:rsidR="00A003DB" w:rsidRDefault="00A003DB" w:rsidP="00A003DB">
      <w:pPr>
        <w:pStyle w:val="Listenabsatz"/>
        <w:numPr>
          <w:ilvl w:val="0"/>
          <w:numId w:val="1"/>
        </w:numPr>
        <w:tabs>
          <w:tab w:val="left" w:leader="underscore" w:pos="5670"/>
        </w:tabs>
        <w:spacing w:after="240"/>
        <w:ind w:left="426" w:hanging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Danksagung</w:t>
      </w:r>
    </w:p>
    <w:p w14:paraId="698474FF" w14:textId="37B0E4B5" w:rsidR="00A003DB" w:rsidRDefault="00A003DB" w:rsidP="00F935BD">
      <w:pPr>
        <w:rPr>
          <w:rFonts w:ascii="Arial" w:hAnsi="Arial" w:cs="Times New Roman"/>
          <w:b/>
          <w:sz w:val="22"/>
          <w:szCs w:val="22"/>
        </w:rPr>
      </w:pPr>
    </w:p>
    <w:p w14:paraId="0CCDD774" w14:textId="24D9B1DF" w:rsidR="00DB4E26" w:rsidRDefault="00225CCF" w:rsidP="00DB4E26">
      <w:pPr>
        <w:spacing w:after="24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151260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4E26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DB4E26">
        <w:rPr>
          <w:rFonts w:ascii="Arial" w:hAnsi="Arial" w:cs="Times New Roman"/>
          <w:sz w:val="20"/>
          <w:szCs w:val="18"/>
        </w:rPr>
        <w:t xml:space="preserve"> Die Danksagung </w:t>
      </w:r>
      <w:proofErr w:type="gramStart"/>
      <w:r w:rsidR="00DB4E26">
        <w:rPr>
          <w:rFonts w:ascii="Arial" w:hAnsi="Arial" w:cs="Times New Roman"/>
          <w:sz w:val="20"/>
          <w:szCs w:val="18"/>
        </w:rPr>
        <w:t>sollen</w:t>
      </w:r>
      <w:proofErr w:type="gramEnd"/>
      <w:r w:rsidR="00DB4E26">
        <w:rPr>
          <w:rFonts w:ascii="Arial" w:hAnsi="Arial" w:cs="Times New Roman"/>
          <w:sz w:val="20"/>
          <w:szCs w:val="18"/>
        </w:rPr>
        <w:t xml:space="preserve"> meine Angehörigen verfassen.</w:t>
      </w:r>
    </w:p>
    <w:p w14:paraId="4FCF3736" w14:textId="63C59F53" w:rsidR="00DB4E26" w:rsidRDefault="00225CCF" w:rsidP="00DB4E26">
      <w:pPr>
        <w:spacing w:after="24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1167363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4E26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DB4E26">
        <w:rPr>
          <w:rFonts w:ascii="Arial" w:hAnsi="Arial" w:cs="Times New Roman"/>
          <w:sz w:val="20"/>
          <w:szCs w:val="18"/>
        </w:rPr>
        <w:t xml:space="preserve"> Ich habe meine Vorstellungen für die Danksagung formuliert (siehe Beilage).</w:t>
      </w:r>
    </w:p>
    <w:p w14:paraId="4BE6CB5D" w14:textId="3CC83628" w:rsidR="00332DF8" w:rsidRDefault="00332DF8" w:rsidP="00332DF8">
      <w:pPr>
        <w:spacing w:after="240"/>
        <w:rPr>
          <w:rFonts w:ascii="Arial" w:hAnsi="Arial" w:cs="Times New Roman"/>
          <w:bCs/>
          <w:sz w:val="20"/>
          <w:szCs w:val="20"/>
        </w:rPr>
      </w:pPr>
      <w:r>
        <w:rPr>
          <w:rFonts w:ascii="Arial" w:hAnsi="Arial" w:cs="Times New Roman"/>
          <w:bCs/>
          <w:sz w:val="20"/>
          <w:szCs w:val="20"/>
        </w:rPr>
        <w:t>Die Danksagung soll in folgender/n Zeitung/en erscheinen:</w:t>
      </w:r>
    </w:p>
    <w:p w14:paraId="70148600" w14:textId="77777777" w:rsidR="00332DF8" w:rsidRDefault="00225CCF" w:rsidP="00332DF8">
      <w:pPr>
        <w:spacing w:after="360"/>
        <w:rPr>
          <w:rFonts w:ascii="Arial" w:hAnsi="Arial" w:cs="Times New Roman"/>
          <w:bCs/>
          <w:sz w:val="20"/>
          <w:szCs w:val="20"/>
        </w:rPr>
      </w:pPr>
      <w:sdt>
        <w:sdtPr>
          <w:rPr>
            <w:rFonts w:ascii="Arial" w:hAnsi="Arial" w:cs="Times New Roman"/>
            <w:sz w:val="20"/>
            <w:szCs w:val="18"/>
          </w:rPr>
          <w:id w:val="623809012"/>
          <w:placeholder>
            <w:docPart w:val="E0A2445438D4464199C6D1E4B9517022"/>
          </w:placeholder>
          <w:showingPlcHdr/>
        </w:sdtPr>
        <w:sdtEndPr/>
        <w:sdtContent>
          <w:r w:rsidR="00332DF8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5B85E3B0" w14:textId="14EBF0E2" w:rsidR="00DB4E26" w:rsidRDefault="00225CCF" w:rsidP="00DB4E26">
      <w:pPr>
        <w:spacing w:after="240"/>
        <w:ind w:left="284" w:hanging="284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702472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4E26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DB4E26">
        <w:rPr>
          <w:rFonts w:ascii="Arial" w:hAnsi="Arial" w:cs="Times New Roman"/>
          <w:sz w:val="20"/>
          <w:szCs w:val="18"/>
        </w:rPr>
        <w:t xml:space="preserve"> Die Danksagung soll gemäss der vorbereiteten Adressliste verschickt werden</w:t>
      </w:r>
      <w:r w:rsidR="00DB4E26">
        <w:rPr>
          <w:rFonts w:ascii="Arial" w:hAnsi="Arial" w:cs="Times New Roman"/>
          <w:sz w:val="20"/>
          <w:szCs w:val="18"/>
        </w:rPr>
        <w:br/>
        <w:t>(siehe Beilage).</w:t>
      </w:r>
    </w:p>
    <w:p w14:paraId="3A7CC54F" w14:textId="77777777" w:rsidR="00DB4E26" w:rsidRDefault="00225CCF" w:rsidP="00DB4E26">
      <w:pPr>
        <w:spacing w:after="360"/>
        <w:ind w:left="284" w:hanging="284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1675958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4E26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DB4E26">
        <w:rPr>
          <w:rFonts w:ascii="Arial" w:hAnsi="Arial" w:cs="Times New Roman"/>
          <w:sz w:val="20"/>
          <w:szCs w:val="18"/>
        </w:rPr>
        <w:t xml:space="preserve"> Die Auswahl der Adressaten überlasse ich meinen Angehörigen.</w:t>
      </w:r>
    </w:p>
    <w:p w14:paraId="5FAA3087" w14:textId="3F73CCDD" w:rsidR="00DB4E26" w:rsidRDefault="00225CCF" w:rsidP="00DB4E26">
      <w:pPr>
        <w:spacing w:after="360"/>
        <w:ind w:left="284" w:hanging="284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11355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4E26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DB4E26">
        <w:rPr>
          <w:rFonts w:ascii="Arial" w:hAnsi="Arial" w:cs="Times New Roman"/>
          <w:sz w:val="20"/>
          <w:szCs w:val="18"/>
        </w:rPr>
        <w:t xml:space="preserve"> Ich wünsche, dass </w:t>
      </w:r>
      <w:r w:rsidR="00DB4E26" w:rsidRPr="003F62F0">
        <w:rPr>
          <w:rFonts w:ascii="Arial" w:hAnsi="Arial" w:cs="Times New Roman"/>
          <w:sz w:val="20"/>
          <w:szCs w:val="18"/>
          <w:u w:val="single"/>
        </w:rPr>
        <w:t>kein</w:t>
      </w:r>
      <w:r w:rsidR="00DB4E26">
        <w:rPr>
          <w:rFonts w:ascii="Arial" w:hAnsi="Arial" w:cs="Times New Roman"/>
          <w:sz w:val="20"/>
          <w:szCs w:val="18"/>
          <w:u w:val="single"/>
        </w:rPr>
        <w:t>e</w:t>
      </w:r>
      <w:r w:rsidR="00DB4E26">
        <w:rPr>
          <w:rFonts w:ascii="Arial" w:hAnsi="Arial" w:cs="Times New Roman"/>
          <w:sz w:val="20"/>
          <w:szCs w:val="18"/>
        </w:rPr>
        <w:t xml:space="preserve"> Danksagung </w:t>
      </w:r>
      <w:r w:rsidR="00332DF8">
        <w:rPr>
          <w:rFonts w:ascii="Arial" w:hAnsi="Arial" w:cs="Times New Roman"/>
          <w:sz w:val="20"/>
          <w:szCs w:val="18"/>
        </w:rPr>
        <w:t xml:space="preserve">publiziert / </w:t>
      </w:r>
      <w:r w:rsidR="00DB4E26">
        <w:rPr>
          <w:rFonts w:ascii="Arial" w:hAnsi="Arial" w:cs="Times New Roman"/>
          <w:sz w:val="20"/>
          <w:szCs w:val="18"/>
        </w:rPr>
        <w:t xml:space="preserve">verschickt wird. </w:t>
      </w:r>
    </w:p>
    <w:p w14:paraId="66F4017C" w14:textId="67D265BC" w:rsidR="00332DF8" w:rsidRDefault="00332DF8">
      <w:pPr>
        <w:rPr>
          <w:rFonts w:ascii="Arial" w:hAnsi="Arial" w:cs="Times New Roman"/>
          <w:b/>
          <w:sz w:val="22"/>
          <w:szCs w:val="22"/>
        </w:rPr>
      </w:pPr>
      <w:r>
        <w:rPr>
          <w:rFonts w:ascii="Arial" w:hAnsi="Arial" w:cs="Times New Roman"/>
          <w:b/>
          <w:sz w:val="22"/>
          <w:szCs w:val="22"/>
        </w:rPr>
        <w:br w:type="page"/>
      </w:r>
    </w:p>
    <w:p w14:paraId="46D70544" w14:textId="70125CA0" w:rsidR="00F935BD" w:rsidRDefault="00F935BD" w:rsidP="00F935BD">
      <w:pPr>
        <w:spacing w:after="36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b/>
          <w:sz w:val="22"/>
          <w:szCs w:val="22"/>
        </w:rPr>
        <w:lastRenderedPageBreak/>
        <w:t>Traueressen</w:t>
      </w:r>
    </w:p>
    <w:p w14:paraId="50D232A3" w14:textId="0291DC93" w:rsidR="00936E6A" w:rsidRPr="00936E6A" w:rsidRDefault="00936E6A" w:rsidP="00936E6A">
      <w:pPr>
        <w:tabs>
          <w:tab w:val="left" w:leader="underscore" w:pos="5670"/>
        </w:tabs>
        <w:spacing w:after="240"/>
        <w:rPr>
          <w:rFonts w:ascii="Arial" w:hAnsi="Arial" w:cs="Arial"/>
          <w:bCs/>
          <w:sz w:val="20"/>
          <w:szCs w:val="20"/>
        </w:rPr>
      </w:pPr>
      <w:r w:rsidRPr="00936E6A">
        <w:rPr>
          <w:rFonts w:ascii="Arial" w:hAnsi="Arial" w:cs="Arial"/>
          <w:bCs/>
          <w:sz w:val="20"/>
          <w:szCs w:val="20"/>
        </w:rPr>
        <w:t>Meine Vorstellungen und Wünsche</w:t>
      </w:r>
      <w:r>
        <w:rPr>
          <w:rFonts w:ascii="Arial" w:hAnsi="Arial" w:cs="Arial"/>
          <w:bCs/>
          <w:sz w:val="20"/>
          <w:szCs w:val="20"/>
        </w:rPr>
        <w:t>:</w:t>
      </w:r>
    </w:p>
    <w:p w14:paraId="4F09ECF0" w14:textId="77777777" w:rsidR="00936E6A" w:rsidRDefault="00225CCF" w:rsidP="00F935BD">
      <w:pPr>
        <w:tabs>
          <w:tab w:val="left" w:leader="underscore" w:pos="5670"/>
        </w:tabs>
        <w:spacing w:after="36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2108923725"/>
          <w:placeholder>
            <w:docPart w:val="A2B6D058E7D14396BF371CFD381134DC"/>
          </w:placeholder>
          <w:showingPlcHdr/>
        </w:sdtPr>
        <w:sdtEndPr/>
        <w:sdtContent>
          <w:r w:rsidR="00936E6A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60EE78DE" w14:textId="6483598A" w:rsidR="00936E6A" w:rsidRDefault="00225CCF" w:rsidP="00DB4E26">
      <w:pPr>
        <w:spacing w:after="240"/>
        <w:ind w:left="284" w:hanging="284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590583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E6A" w:rsidRPr="00936E6A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936E6A" w:rsidRPr="00936E6A">
        <w:rPr>
          <w:rFonts w:ascii="Arial" w:hAnsi="Arial" w:cs="Times New Roman"/>
          <w:sz w:val="20"/>
          <w:szCs w:val="18"/>
        </w:rPr>
        <w:t xml:space="preserve"> Über </w:t>
      </w:r>
      <w:r w:rsidR="00DB4E26">
        <w:rPr>
          <w:rFonts w:ascii="Arial" w:hAnsi="Arial" w:cs="Times New Roman"/>
          <w:sz w:val="20"/>
          <w:szCs w:val="18"/>
        </w:rPr>
        <w:t xml:space="preserve">zum Traueressen einzuladende Trauergäste, </w:t>
      </w:r>
      <w:r w:rsidR="00936E6A" w:rsidRPr="00936E6A">
        <w:rPr>
          <w:rFonts w:ascii="Arial" w:hAnsi="Arial" w:cs="Times New Roman"/>
          <w:sz w:val="20"/>
          <w:szCs w:val="18"/>
        </w:rPr>
        <w:t>Restaurant, Essen</w:t>
      </w:r>
      <w:r w:rsidR="00936E6A" w:rsidRPr="00113968">
        <w:rPr>
          <w:rFonts w:ascii="Arial" w:hAnsi="Arial" w:cs="Times New Roman"/>
          <w:color w:val="FF0000"/>
          <w:sz w:val="20"/>
          <w:szCs w:val="18"/>
        </w:rPr>
        <w:t xml:space="preserve"> </w:t>
      </w:r>
      <w:r w:rsidR="00936E6A" w:rsidRPr="00936E6A">
        <w:rPr>
          <w:rFonts w:ascii="Arial" w:hAnsi="Arial" w:cs="Times New Roman"/>
          <w:sz w:val="20"/>
          <w:szCs w:val="18"/>
        </w:rPr>
        <w:t xml:space="preserve">etc. sollen meine </w:t>
      </w:r>
      <w:r w:rsidR="00DB4E26">
        <w:rPr>
          <w:rFonts w:ascii="Arial" w:hAnsi="Arial" w:cs="Times New Roman"/>
          <w:sz w:val="20"/>
          <w:szCs w:val="18"/>
        </w:rPr>
        <w:br/>
      </w:r>
      <w:r w:rsidR="00936E6A" w:rsidRPr="00936E6A">
        <w:rPr>
          <w:rFonts w:ascii="Arial" w:hAnsi="Arial" w:cs="Times New Roman"/>
          <w:sz w:val="20"/>
          <w:szCs w:val="18"/>
        </w:rPr>
        <w:t>An</w:t>
      </w:r>
      <w:r w:rsidR="00936E6A">
        <w:rPr>
          <w:rFonts w:ascii="Arial" w:hAnsi="Arial" w:cs="Times New Roman"/>
          <w:sz w:val="20"/>
          <w:szCs w:val="18"/>
        </w:rPr>
        <w:t>gehörigen entscheiden.</w:t>
      </w:r>
    </w:p>
    <w:p w14:paraId="4221DF05" w14:textId="453A5839" w:rsidR="00936E6A" w:rsidRDefault="00225CCF" w:rsidP="00F935BD">
      <w:pPr>
        <w:spacing w:after="36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1343052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6E6A" w:rsidRPr="00936E6A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936E6A">
        <w:rPr>
          <w:rFonts w:ascii="Arial" w:hAnsi="Arial" w:cs="Times New Roman"/>
          <w:sz w:val="20"/>
          <w:szCs w:val="18"/>
        </w:rPr>
        <w:t xml:space="preserve"> Ich wünsche </w:t>
      </w:r>
      <w:r w:rsidR="00936E6A" w:rsidRPr="00F935BD">
        <w:rPr>
          <w:rFonts w:ascii="Arial" w:hAnsi="Arial" w:cs="Times New Roman"/>
          <w:sz w:val="20"/>
          <w:szCs w:val="18"/>
          <w:u w:val="single"/>
        </w:rPr>
        <w:t>kein</w:t>
      </w:r>
      <w:r w:rsidR="00936E6A">
        <w:rPr>
          <w:rFonts w:ascii="Arial" w:hAnsi="Arial" w:cs="Times New Roman"/>
          <w:sz w:val="20"/>
          <w:szCs w:val="18"/>
        </w:rPr>
        <w:t xml:space="preserve"> Traueressen.</w:t>
      </w:r>
    </w:p>
    <w:p w14:paraId="30B4FAB0" w14:textId="2C569A33" w:rsidR="00936E6A" w:rsidRDefault="00936E6A" w:rsidP="00F935BD">
      <w:pPr>
        <w:rPr>
          <w:rFonts w:ascii="Arial" w:hAnsi="Arial" w:cs="Times New Roman"/>
          <w:sz w:val="20"/>
          <w:szCs w:val="18"/>
        </w:rPr>
      </w:pPr>
    </w:p>
    <w:p w14:paraId="1E933E9F" w14:textId="3C0D982C" w:rsidR="00936E6A" w:rsidRDefault="00936E6A" w:rsidP="00936E6A">
      <w:pPr>
        <w:spacing w:after="36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b/>
          <w:sz w:val="22"/>
          <w:szCs w:val="22"/>
        </w:rPr>
        <w:t>Grab</w:t>
      </w:r>
      <w:r w:rsidR="00F935BD">
        <w:rPr>
          <w:rFonts w:ascii="Arial" w:hAnsi="Arial" w:cs="Times New Roman"/>
          <w:b/>
          <w:sz w:val="22"/>
          <w:szCs w:val="22"/>
        </w:rPr>
        <w:t>mal</w:t>
      </w:r>
      <w:r w:rsidR="00A003DB">
        <w:rPr>
          <w:rFonts w:ascii="Arial" w:hAnsi="Arial" w:cs="Times New Roman"/>
          <w:b/>
          <w:sz w:val="22"/>
          <w:szCs w:val="22"/>
        </w:rPr>
        <w:t xml:space="preserve"> und Grabbepflanzung</w:t>
      </w:r>
    </w:p>
    <w:p w14:paraId="33C508EE" w14:textId="77777777" w:rsidR="00F935BD" w:rsidRDefault="00F935BD" w:rsidP="00936E6A">
      <w:pPr>
        <w:spacing w:after="240"/>
        <w:rPr>
          <w:rFonts w:ascii="Arial" w:hAnsi="Arial" w:cs="Times New Roman"/>
          <w:sz w:val="20"/>
          <w:szCs w:val="18"/>
        </w:rPr>
      </w:pPr>
      <w:r>
        <w:rPr>
          <w:rFonts w:ascii="Arial" w:hAnsi="Arial" w:cs="Times New Roman"/>
          <w:sz w:val="20"/>
          <w:szCs w:val="18"/>
        </w:rPr>
        <w:t>Meine Vorstellungen und Wünsche:</w:t>
      </w:r>
    </w:p>
    <w:p w14:paraId="0F3EC29B" w14:textId="77777777" w:rsidR="00A003DB" w:rsidRDefault="00225CCF" w:rsidP="00A003DB">
      <w:pPr>
        <w:tabs>
          <w:tab w:val="left" w:leader="underscore" w:pos="5670"/>
        </w:tabs>
        <w:spacing w:after="36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1239399043"/>
          <w:placeholder>
            <w:docPart w:val="CE9DB9E1CC5A46F1A1CFAAEC6A0C2EB8"/>
          </w:placeholder>
          <w:showingPlcHdr/>
        </w:sdtPr>
        <w:sdtEndPr/>
        <w:sdtContent>
          <w:r w:rsidR="00A003DB"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sdtContent>
      </w:sdt>
    </w:p>
    <w:p w14:paraId="61ED4034" w14:textId="1F08F438" w:rsidR="00113968" w:rsidRDefault="00225CCF" w:rsidP="00113968">
      <w:pPr>
        <w:spacing w:after="240"/>
        <w:rPr>
          <w:rFonts w:ascii="Arial" w:hAnsi="Arial" w:cs="Times New Roman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862135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13968" w:rsidRPr="00936E6A">
            <w:rPr>
              <w:rFonts w:ascii="MS Gothic" w:eastAsia="MS Gothic" w:hAnsi="MS Gothic" w:cs="Times New Roman" w:hint="eastAsia"/>
              <w:sz w:val="20"/>
              <w:szCs w:val="18"/>
            </w:rPr>
            <w:t>☐</w:t>
          </w:r>
        </w:sdtContent>
      </w:sdt>
      <w:r w:rsidR="00113968" w:rsidRPr="00936E6A">
        <w:rPr>
          <w:rFonts w:ascii="Arial" w:hAnsi="Arial" w:cs="Times New Roman"/>
          <w:sz w:val="20"/>
          <w:szCs w:val="18"/>
        </w:rPr>
        <w:t xml:space="preserve"> Über </w:t>
      </w:r>
      <w:r w:rsidR="00113968">
        <w:rPr>
          <w:rFonts w:ascii="Arial" w:hAnsi="Arial" w:cs="Times New Roman"/>
          <w:sz w:val="20"/>
          <w:szCs w:val="18"/>
        </w:rPr>
        <w:t>das Grabmal / die Grabbepflanzung</w:t>
      </w:r>
      <w:r w:rsidR="00113968" w:rsidRPr="00936E6A">
        <w:rPr>
          <w:rFonts w:ascii="Arial" w:hAnsi="Arial" w:cs="Times New Roman"/>
          <w:sz w:val="20"/>
          <w:szCs w:val="18"/>
        </w:rPr>
        <w:t xml:space="preserve"> sollen meine An</w:t>
      </w:r>
      <w:r w:rsidR="00113968">
        <w:rPr>
          <w:rFonts w:ascii="Arial" w:hAnsi="Arial" w:cs="Times New Roman"/>
          <w:sz w:val="20"/>
          <w:szCs w:val="18"/>
        </w:rPr>
        <w:t>gehörigen entscheiden.</w:t>
      </w:r>
    </w:p>
    <w:p w14:paraId="4911CD73" w14:textId="77777777" w:rsidR="00576E66" w:rsidRPr="000F51D8" w:rsidRDefault="00576E66" w:rsidP="00576E66">
      <w:pPr>
        <w:tabs>
          <w:tab w:val="left" w:leader="underscore" w:pos="5670"/>
        </w:tabs>
        <w:spacing w:after="240"/>
        <w:rPr>
          <w:rFonts w:ascii="Arial" w:hAnsi="Arial" w:cs="Arial"/>
          <w:sz w:val="20"/>
          <w:szCs w:val="20"/>
        </w:rPr>
      </w:pPr>
    </w:p>
    <w:p w14:paraId="1F5B924F" w14:textId="0660742D" w:rsidR="00CB509B" w:rsidRPr="000F51D8" w:rsidRDefault="00C829E5" w:rsidP="00CB509B">
      <w:pPr>
        <w:pStyle w:val="Listenabsatz"/>
        <w:numPr>
          <w:ilvl w:val="0"/>
          <w:numId w:val="1"/>
        </w:numPr>
        <w:tabs>
          <w:tab w:val="left" w:leader="underscore" w:pos="5670"/>
        </w:tabs>
        <w:spacing w:after="240"/>
        <w:ind w:left="426" w:hanging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Ergänzende </w:t>
      </w:r>
      <w:r w:rsidR="003D5AED">
        <w:rPr>
          <w:rFonts w:ascii="Arial" w:hAnsi="Arial" w:cs="Arial"/>
          <w:b/>
          <w:sz w:val="20"/>
          <w:szCs w:val="20"/>
        </w:rPr>
        <w:t>Wünsche</w:t>
      </w:r>
      <w:r w:rsidR="003F62F0">
        <w:rPr>
          <w:rFonts w:ascii="Arial" w:hAnsi="Arial" w:cs="Arial"/>
          <w:b/>
          <w:sz w:val="20"/>
          <w:szCs w:val="20"/>
        </w:rPr>
        <w:t xml:space="preserve"> / Bemerkungen</w:t>
      </w:r>
    </w:p>
    <w:p w14:paraId="1708A290" w14:textId="77777777" w:rsidR="00CB509B" w:rsidRDefault="00CB509B" w:rsidP="00A90E5E">
      <w:pPr>
        <w:rPr>
          <w:rFonts w:ascii="Arial" w:hAnsi="Arial" w:cs="Times New Roman"/>
          <w:sz w:val="20"/>
          <w:szCs w:val="18"/>
        </w:rPr>
      </w:pPr>
    </w:p>
    <w:p w14:paraId="41513B30" w14:textId="48C437CC" w:rsidR="00CB509B" w:rsidRDefault="00225CCF" w:rsidP="006C1407">
      <w:pPr>
        <w:tabs>
          <w:tab w:val="right" w:leader="underscore" w:pos="8498"/>
        </w:tabs>
        <w:spacing w:after="360"/>
        <w:rPr>
          <w:rFonts w:ascii="Arial" w:hAnsi="Arial" w:cs="Arial"/>
          <w:sz w:val="20"/>
          <w:szCs w:val="18"/>
        </w:rPr>
      </w:pPr>
      <w:sdt>
        <w:sdtPr>
          <w:rPr>
            <w:rFonts w:ascii="Arial" w:hAnsi="Arial" w:cs="Times New Roman"/>
            <w:sz w:val="20"/>
            <w:szCs w:val="18"/>
          </w:rPr>
          <w:id w:val="-1233771858"/>
          <w:placeholder>
            <w:docPart w:val="579AF3A87A904E33AB1EF954525B9180"/>
          </w:placeholder>
          <w:showingPlcHdr/>
        </w:sdtPr>
        <w:sdtEndPr/>
        <w:sdtContent>
          <w:r w:rsidR="00E508B4" w:rsidRPr="00E508B4">
            <w:rPr>
              <w:rStyle w:val="Platzhaltertext"/>
              <w:rFonts w:ascii="Arial" w:hAnsi="Arial" w:cs="Arial"/>
            </w:rPr>
            <w:t>Klicken oder tippen Sie hier, um Text einzugeben.</w:t>
          </w:r>
        </w:sdtContent>
      </w:sdt>
    </w:p>
    <w:p w14:paraId="64588836" w14:textId="4434E62D" w:rsidR="00CB509B" w:rsidRDefault="00CB509B" w:rsidP="006C1407">
      <w:pPr>
        <w:tabs>
          <w:tab w:val="right" w:leader="underscore" w:pos="8498"/>
        </w:tabs>
        <w:spacing w:after="360"/>
        <w:rPr>
          <w:rFonts w:ascii="Arial" w:hAnsi="Arial" w:cs="Arial"/>
          <w:sz w:val="20"/>
          <w:szCs w:val="18"/>
        </w:rPr>
      </w:pPr>
    </w:p>
    <w:p w14:paraId="336E6F69" w14:textId="3C6F33AD" w:rsidR="00CB509B" w:rsidRDefault="00CB509B" w:rsidP="006C1407">
      <w:pPr>
        <w:tabs>
          <w:tab w:val="right" w:leader="underscore" w:pos="8498"/>
        </w:tabs>
        <w:spacing w:after="360"/>
        <w:rPr>
          <w:rFonts w:ascii="Arial" w:hAnsi="Arial" w:cs="Arial"/>
          <w:sz w:val="20"/>
          <w:szCs w:val="18"/>
        </w:rPr>
      </w:pPr>
    </w:p>
    <w:p w14:paraId="2EB4E949" w14:textId="111E39D5" w:rsidR="00CB509B" w:rsidRDefault="00CB509B" w:rsidP="006C1407">
      <w:pPr>
        <w:tabs>
          <w:tab w:val="right" w:leader="underscore" w:pos="8498"/>
        </w:tabs>
        <w:spacing w:after="360"/>
        <w:rPr>
          <w:rFonts w:ascii="Arial" w:hAnsi="Arial" w:cs="Arial"/>
          <w:sz w:val="20"/>
          <w:szCs w:val="18"/>
        </w:rPr>
      </w:pPr>
    </w:p>
    <w:p w14:paraId="7A9FE968" w14:textId="77777777" w:rsidR="00CB509B" w:rsidRDefault="00CB509B" w:rsidP="00CB509B">
      <w:pPr>
        <w:tabs>
          <w:tab w:val="left" w:pos="709"/>
          <w:tab w:val="right" w:leader="underscore" w:pos="3969"/>
          <w:tab w:val="left" w:pos="4395"/>
          <w:tab w:val="left" w:leader="underscore" w:pos="5529"/>
          <w:tab w:val="right" w:leader="underscore" w:pos="8498"/>
        </w:tabs>
        <w:spacing w:after="240"/>
        <w:rPr>
          <w:rFonts w:ascii="Arial" w:hAnsi="Arial" w:cs="Arial"/>
          <w:sz w:val="20"/>
          <w:szCs w:val="18"/>
        </w:rPr>
      </w:pPr>
    </w:p>
    <w:p w14:paraId="1FDBC502" w14:textId="123B3FBA" w:rsidR="00C7344E" w:rsidRDefault="00576E66" w:rsidP="000F51D8">
      <w:pPr>
        <w:tabs>
          <w:tab w:val="left" w:pos="709"/>
          <w:tab w:val="left" w:pos="2835"/>
        </w:tabs>
        <w:spacing w:after="240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1ECA16" wp14:editId="76226FBD">
                <wp:simplePos x="0" y="0"/>
                <wp:positionH relativeFrom="column">
                  <wp:posOffset>2625090</wp:posOffset>
                </wp:positionH>
                <wp:positionV relativeFrom="paragraph">
                  <wp:posOffset>145415</wp:posOffset>
                </wp:positionV>
                <wp:extent cx="1920240" cy="0"/>
                <wp:effectExtent l="0" t="0" r="0" b="0"/>
                <wp:wrapNone/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024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662A52" id="Gerader Verbinde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7pt,11.45pt" to="357.9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" strokecolor="black [3213]" strokeweight=".25pt"/>
            </w:pict>
          </mc:Fallback>
        </mc:AlternateContent>
      </w:r>
      <w:r w:rsidR="00CB509B">
        <w:rPr>
          <w:rFonts w:ascii="Arial" w:hAnsi="Arial" w:cs="Arial"/>
          <w:sz w:val="20"/>
          <w:szCs w:val="18"/>
        </w:rPr>
        <w:t xml:space="preserve">Datum </w:t>
      </w:r>
      <w:r w:rsidR="00CB509B">
        <w:rPr>
          <w:rFonts w:ascii="Arial" w:hAnsi="Arial" w:cs="Arial"/>
          <w:sz w:val="20"/>
          <w:szCs w:val="18"/>
        </w:rPr>
        <w:tab/>
      </w:r>
      <w:r>
        <w:rPr>
          <w:rFonts w:ascii="Arial" w:hAnsi="Arial" w:cs="Arial"/>
          <w:sz w:val="20"/>
          <w:szCs w:val="18"/>
        </w:rPr>
        <w:fldChar w:fldCharType="begin"/>
      </w:r>
      <w:r>
        <w:rPr>
          <w:rFonts w:ascii="Arial" w:hAnsi="Arial" w:cs="Arial"/>
          <w:sz w:val="20"/>
          <w:szCs w:val="18"/>
        </w:rPr>
        <w:instrText xml:space="preserve"> TIME \@ "d. MMMM yyyy" </w:instrText>
      </w:r>
      <w:r>
        <w:rPr>
          <w:rFonts w:ascii="Arial" w:hAnsi="Arial" w:cs="Arial"/>
          <w:sz w:val="20"/>
          <w:szCs w:val="18"/>
        </w:rPr>
        <w:fldChar w:fldCharType="separate"/>
      </w:r>
      <w:r w:rsidR="00264274">
        <w:rPr>
          <w:rFonts w:ascii="Arial" w:hAnsi="Arial" w:cs="Arial"/>
          <w:noProof/>
          <w:sz w:val="20"/>
          <w:szCs w:val="18"/>
        </w:rPr>
        <w:t>19. Mai 2021</w:t>
      </w:r>
      <w:r>
        <w:rPr>
          <w:rFonts w:ascii="Arial" w:hAnsi="Arial" w:cs="Arial"/>
          <w:sz w:val="20"/>
          <w:szCs w:val="18"/>
        </w:rPr>
        <w:fldChar w:fldCharType="end"/>
      </w:r>
      <w:r>
        <w:rPr>
          <w:rFonts w:ascii="Arial" w:hAnsi="Arial" w:cs="Arial"/>
          <w:sz w:val="20"/>
          <w:szCs w:val="18"/>
        </w:rPr>
        <w:tab/>
        <w:t>Unterschrift</w:t>
      </w:r>
      <w:r w:rsidR="000F51D8">
        <w:rPr>
          <w:rFonts w:ascii="Arial" w:hAnsi="Arial" w:cs="Arial"/>
          <w:sz w:val="20"/>
          <w:szCs w:val="18"/>
        </w:rPr>
        <w:t>:</w:t>
      </w:r>
    </w:p>
    <w:p w14:paraId="24218AB4" w14:textId="7A5C940D" w:rsidR="00DB4E26" w:rsidRDefault="00DB4E26" w:rsidP="000F51D8">
      <w:pPr>
        <w:tabs>
          <w:tab w:val="left" w:pos="709"/>
          <w:tab w:val="left" w:pos="2835"/>
        </w:tabs>
        <w:spacing w:after="240"/>
        <w:rPr>
          <w:rFonts w:ascii="Arial" w:hAnsi="Arial" w:cs="Arial"/>
          <w:sz w:val="20"/>
          <w:szCs w:val="18"/>
        </w:rPr>
      </w:pPr>
    </w:p>
    <w:p w14:paraId="4CA8ACF6" w14:textId="7E00251E" w:rsidR="00DB4E26" w:rsidRDefault="00DB4E26" w:rsidP="000F51D8">
      <w:pPr>
        <w:tabs>
          <w:tab w:val="left" w:pos="709"/>
          <w:tab w:val="left" w:pos="2835"/>
        </w:tabs>
        <w:spacing w:after="240"/>
        <w:rPr>
          <w:rFonts w:ascii="Arial" w:hAnsi="Arial" w:cs="Arial"/>
          <w:sz w:val="20"/>
          <w:szCs w:val="18"/>
        </w:rPr>
      </w:pPr>
    </w:p>
    <w:p w14:paraId="2BA01F32" w14:textId="77777777" w:rsidR="00DB4E26" w:rsidRDefault="00DB4E26" w:rsidP="00DB4E26">
      <w:pPr>
        <w:tabs>
          <w:tab w:val="left" w:pos="709"/>
          <w:tab w:val="left" w:pos="2835"/>
        </w:tabs>
        <w:spacing w:after="240"/>
        <w:rPr>
          <w:rFonts w:ascii="Arial" w:hAnsi="Arial" w:cs="Times New Roman"/>
          <w:sz w:val="20"/>
          <w:szCs w:val="1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488"/>
      </w:tblGrid>
      <w:tr w:rsidR="00DB4E26" w14:paraId="48240439" w14:textId="77777777" w:rsidTr="00DB4E26">
        <w:tc>
          <w:tcPr>
            <w:tcW w:w="8488" w:type="dxa"/>
          </w:tcPr>
          <w:p w14:paraId="7B71645B" w14:textId="17B8EBBA" w:rsidR="00DB4E26" w:rsidRDefault="00DB4E26" w:rsidP="000F51D8">
            <w:pPr>
              <w:tabs>
                <w:tab w:val="left" w:pos="709"/>
                <w:tab w:val="left" w:pos="2835"/>
              </w:tabs>
              <w:spacing w:after="240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ascii="Arial" w:hAnsi="Arial" w:cs="Times New Roman"/>
                <w:sz w:val="20"/>
                <w:szCs w:val="18"/>
              </w:rPr>
              <w:t xml:space="preserve">Hinweis: Das </w:t>
            </w:r>
            <w:r w:rsidR="00DE4C6E">
              <w:rPr>
                <w:rFonts w:ascii="Arial" w:hAnsi="Arial" w:cs="Times New Roman"/>
                <w:sz w:val="20"/>
                <w:szCs w:val="18"/>
              </w:rPr>
              <w:t>ausgefüllte Formular</w:t>
            </w:r>
            <w:r>
              <w:rPr>
                <w:rFonts w:ascii="Arial" w:hAnsi="Arial" w:cs="Times New Roman"/>
                <w:sz w:val="20"/>
                <w:szCs w:val="18"/>
              </w:rPr>
              <w:t xml:space="preserve"> «</w:t>
            </w:r>
            <w:r w:rsidR="00613642">
              <w:rPr>
                <w:rFonts w:ascii="Arial" w:hAnsi="Arial" w:cs="Times New Roman"/>
                <w:sz w:val="20"/>
                <w:szCs w:val="18"/>
              </w:rPr>
              <w:t>Meine Wünsche für meine Beisetzung</w:t>
            </w:r>
            <w:r>
              <w:rPr>
                <w:rFonts w:ascii="Arial" w:hAnsi="Arial" w:cs="Times New Roman"/>
                <w:sz w:val="20"/>
                <w:szCs w:val="18"/>
              </w:rPr>
              <w:t xml:space="preserve">» kann der </w:t>
            </w:r>
            <w:r w:rsidR="00DE4C6E">
              <w:rPr>
                <w:rFonts w:ascii="Arial" w:hAnsi="Arial" w:cs="Times New Roman"/>
                <w:sz w:val="20"/>
                <w:szCs w:val="18"/>
              </w:rPr>
              <w:t xml:space="preserve">Abteilung Zentrale Dienste </w:t>
            </w:r>
            <w:r w:rsidR="00613642">
              <w:rPr>
                <w:rFonts w:ascii="Arial" w:hAnsi="Arial" w:cs="Times New Roman"/>
                <w:sz w:val="20"/>
                <w:szCs w:val="18"/>
              </w:rPr>
              <w:t xml:space="preserve">der Einwohnergemeinde Egerkingen </w:t>
            </w:r>
            <w:r w:rsidR="00DE4C6E">
              <w:rPr>
                <w:rFonts w:ascii="Arial" w:hAnsi="Arial" w:cs="Times New Roman"/>
                <w:sz w:val="20"/>
                <w:szCs w:val="18"/>
              </w:rPr>
              <w:t xml:space="preserve">per E-Mail zugestellt </w:t>
            </w:r>
            <w:r w:rsidR="00D36926" w:rsidRPr="00D36926">
              <w:rPr>
                <w:rFonts w:ascii="Arial" w:hAnsi="Arial" w:cs="Times New Roman"/>
                <w:sz w:val="20"/>
                <w:szCs w:val="18"/>
              </w:rPr>
              <w:t>(</w:t>
            </w:r>
            <w:hyperlink r:id="rId8" w:history="1">
              <w:r w:rsidR="00D36926" w:rsidRPr="00D36926">
                <w:rPr>
                  <w:rStyle w:val="Hyperlink"/>
                  <w:rFonts w:ascii="Arial" w:hAnsi="Arial" w:cs="Times New Roman"/>
                  <w:color w:val="auto"/>
                  <w:sz w:val="20"/>
                  <w:szCs w:val="18"/>
                  <w:u w:val="none"/>
                </w:rPr>
                <w:t>zentraledienste@egerkingen.ch</w:t>
              </w:r>
            </w:hyperlink>
            <w:r w:rsidR="00D36926" w:rsidRPr="00D36926">
              <w:rPr>
                <w:rFonts w:ascii="Arial" w:hAnsi="Arial" w:cs="Times New Roman"/>
                <w:sz w:val="20"/>
                <w:szCs w:val="18"/>
              </w:rPr>
              <w:t xml:space="preserve">) </w:t>
            </w:r>
            <w:r w:rsidR="00DE4C6E">
              <w:rPr>
                <w:rFonts w:ascii="Arial" w:hAnsi="Arial" w:cs="Times New Roman"/>
                <w:sz w:val="20"/>
                <w:szCs w:val="18"/>
              </w:rPr>
              <w:t xml:space="preserve">oder in ausgedruckter Form </w:t>
            </w:r>
            <w:r>
              <w:rPr>
                <w:rFonts w:ascii="Arial" w:hAnsi="Arial" w:cs="Times New Roman"/>
                <w:sz w:val="20"/>
                <w:szCs w:val="18"/>
              </w:rPr>
              <w:t xml:space="preserve">abgegeben werden. </w:t>
            </w:r>
            <w:r w:rsidR="00332DF8">
              <w:rPr>
                <w:rFonts w:ascii="Arial" w:hAnsi="Arial" w:cs="Times New Roman"/>
                <w:sz w:val="20"/>
                <w:szCs w:val="18"/>
              </w:rPr>
              <w:t xml:space="preserve">Dieses </w:t>
            </w:r>
            <w:r>
              <w:rPr>
                <w:rFonts w:ascii="Arial" w:hAnsi="Arial" w:cs="Times New Roman"/>
                <w:sz w:val="20"/>
                <w:szCs w:val="18"/>
              </w:rPr>
              <w:t xml:space="preserve">wird </w:t>
            </w:r>
            <w:r w:rsidR="00332DF8">
              <w:rPr>
                <w:rFonts w:ascii="Arial" w:hAnsi="Arial" w:cs="Times New Roman"/>
                <w:sz w:val="20"/>
                <w:szCs w:val="18"/>
              </w:rPr>
              <w:t xml:space="preserve">anschliessend </w:t>
            </w:r>
            <w:r>
              <w:rPr>
                <w:rFonts w:ascii="Arial" w:hAnsi="Arial" w:cs="Times New Roman"/>
                <w:sz w:val="20"/>
                <w:szCs w:val="18"/>
              </w:rPr>
              <w:t>im digitalen Einwohnerdossier hinterlegt. Bitte informieren Sie vorgängig Ihre/n nächste/n Angehörige/n und/oder Ihre Vertrauensperson.</w:t>
            </w:r>
          </w:p>
        </w:tc>
      </w:tr>
    </w:tbl>
    <w:p w14:paraId="28C2C8B9" w14:textId="77777777" w:rsidR="00DB4E26" w:rsidRDefault="00DB4E26" w:rsidP="000F51D8">
      <w:pPr>
        <w:tabs>
          <w:tab w:val="left" w:pos="709"/>
          <w:tab w:val="left" w:pos="2835"/>
        </w:tabs>
        <w:spacing w:after="240"/>
        <w:rPr>
          <w:rFonts w:ascii="Arial" w:hAnsi="Arial" w:cs="Arial"/>
          <w:sz w:val="20"/>
          <w:szCs w:val="18"/>
        </w:rPr>
      </w:pPr>
    </w:p>
    <w:sectPr w:rsidR="00DB4E26" w:rsidSect="00E83379"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247" w:right="1701" w:bottom="1134" w:left="1701" w:header="340" w:footer="51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448F3" w14:textId="77777777" w:rsidR="00225CCF" w:rsidRDefault="00225CCF">
      <w:r>
        <w:separator/>
      </w:r>
    </w:p>
  </w:endnote>
  <w:endnote w:type="continuationSeparator" w:id="0">
    <w:p w14:paraId="33311446" w14:textId="77777777" w:rsidR="00225CCF" w:rsidRDefault="00225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Gothic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29C02" w14:textId="77777777" w:rsidR="00576E66" w:rsidRPr="00075AC1" w:rsidRDefault="00576E66">
    <w:pPr>
      <w:pStyle w:val="Fuzeile"/>
      <w:rPr>
        <w:rFonts w:ascii="Arial" w:hAnsi="Arial" w:cs="Arial"/>
        <w:sz w:val="16"/>
        <w:szCs w:val="16"/>
      </w:rPr>
    </w:pPr>
    <w:r>
      <w:tab/>
    </w:r>
    <w:r w:rsidRPr="00075AC1">
      <w:rPr>
        <w:rFonts w:ascii="Arial" w:hAnsi="Arial" w:cs="Arial"/>
        <w:sz w:val="16"/>
        <w:szCs w:val="16"/>
      </w:rPr>
      <w:t xml:space="preserve">Seite </w:t>
    </w:r>
    <w:r w:rsidRPr="00075AC1">
      <w:rPr>
        <w:rFonts w:ascii="Arial" w:hAnsi="Arial" w:cs="Arial"/>
        <w:sz w:val="16"/>
        <w:szCs w:val="16"/>
      </w:rPr>
      <w:fldChar w:fldCharType="begin"/>
    </w:r>
    <w:r w:rsidRPr="00075AC1">
      <w:rPr>
        <w:rFonts w:ascii="Arial" w:hAnsi="Arial" w:cs="Arial"/>
        <w:sz w:val="16"/>
        <w:szCs w:val="16"/>
      </w:rPr>
      <w:instrText xml:space="preserve"> PAGE   \* MERGEFORMAT </w:instrText>
    </w:r>
    <w:r w:rsidRPr="00075AC1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4</w:t>
    </w:r>
    <w:r w:rsidRPr="00075AC1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5C18A" w14:textId="77777777" w:rsidR="00576E66" w:rsidRPr="00075AC1" w:rsidRDefault="00576E66" w:rsidP="003A260F">
    <w:pPr>
      <w:pStyle w:val="Fuzeile"/>
      <w:rPr>
        <w:rFonts w:ascii="Arial" w:hAnsi="Arial" w:cs="Arial"/>
        <w:sz w:val="16"/>
        <w:szCs w:val="16"/>
      </w:rPr>
    </w:pPr>
    <w:r>
      <w:tab/>
    </w:r>
    <w:r w:rsidRPr="00075AC1">
      <w:rPr>
        <w:rFonts w:ascii="Arial" w:hAnsi="Arial" w:cs="Arial"/>
        <w:sz w:val="16"/>
        <w:szCs w:val="16"/>
      </w:rPr>
      <w:t xml:space="preserve">Seite </w:t>
    </w:r>
    <w:r w:rsidRPr="00075AC1">
      <w:rPr>
        <w:rFonts w:ascii="Arial" w:hAnsi="Arial" w:cs="Arial"/>
        <w:sz w:val="16"/>
        <w:szCs w:val="16"/>
      </w:rPr>
      <w:fldChar w:fldCharType="begin"/>
    </w:r>
    <w:r w:rsidRPr="00075AC1">
      <w:rPr>
        <w:rFonts w:ascii="Arial" w:hAnsi="Arial" w:cs="Arial"/>
        <w:sz w:val="16"/>
        <w:szCs w:val="16"/>
      </w:rPr>
      <w:instrText xml:space="preserve"> PAGE   \* MERGEFORMAT </w:instrText>
    </w:r>
    <w:r w:rsidRPr="00075AC1">
      <w:rPr>
        <w:rFonts w:ascii="Arial" w:hAnsi="Arial" w:cs="Arial"/>
        <w:sz w:val="16"/>
        <w:szCs w:val="16"/>
      </w:rPr>
      <w:fldChar w:fldCharType="separate"/>
    </w:r>
    <w:r>
      <w:rPr>
        <w:rFonts w:ascii="Arial" w:hAnsi="Arial" w:cs="Arial"/>
        <w:noProof/>
        <w:sz w:val="16"/>
        <w:szCs w:val="16"/>
      </w:rPr>
      <w:t>2</w:t>
    </w:r>
    <w:r w:rsidRPr="00075AC1">
      <w:rPr>
        <w:rFonts w:ascii="Arial" w:hAnsi="Arial" w:cs="Arial"/>
        <w:sz w:val="16"/>
        <w:szCs w:val="16"/>
      </w:rPr>
      <w:fldChar w:fldCharType="end"/>
    </w:r>
  </w:p>
  <w:p w14:paraId="262EC63E" w14:textId="77777777" w:rsidR="00576E66" w:rsidRPr="003A260F" w:rsidRDefault="00576E66" w:rsidP="003A260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194C4" w14:textId="77777777" w:rsidR="00576E66" w:rsidRPr="004B06BD" w:rsidRDefault="00576E66" w:rsidP="00C463A1">
    <w:pPr>
      <w:pStyle w:val="EinfAbs"/>
      <w:tabs>
        <w:tab w:val="left" w:pos="3289"/>
        <w:tab w:val="left" w:pos="6237"/>
        <w:tab w:val="left" w:pos="6521"/>
        <w:tab w:val="left" w:pos="6691"/>
      </w:tabs>
      <w:spacing w:after="10" w:line="240" w:lineRule="auto"/>
      <w:rPr>
        <w:rFonts w:ascii="Arial" w:hAnsi="Arial" w:cs="CenturyGothic"/>
        <w:b/>
        <w:spacing w:val="1"/>
        <w:sz w:val="12"/>
        <w:szCs w:val="12"/>
      </w:rPr>
    </w:pPr>
    <w:r w:rsidRPr="004B06BD">
      <w:rPr>
        <w:rFonts w:ascii="Arial" w:hAnsi="Arial" w:cs="CenturyGothic"/>
        <w:b/>
        <w:spacing w:val="1"/>
        <w:sz w:val="12"/>
        <w:szCs w:val="12"/>
      </w:rPr>
      <w:t>Einwohnergemein</w:t>
    </w:r>
    <w:r>
      <w:rPr>
        <w:rFonts w:ascii="Arial" w:hAnsi="Arial" w:cs="CenturyGothic"/>
        <w:b/>
        <w:spacing w:val="1"/>
        <w:sz w:val="12"/>
        <w:szCs w:val="12"/>
      </w:rPr>
      <w:t>de Egerkingen</w:t>
    </w:r>
    <w:r>
      <w:rPr>
        <w:rFonts w:ascii="Arial" w:hAnsi="Arial" w:cs="CenturyGothic"/>
        <w:b/>
        <w:spacing w:val="1"/>
        <w:sz w:val="12"/>
        <w:szCs w:val="12"/>
      </w:rPr>
      <w:tab/>
    </w:r>
  </w:p>
  <w:p w14:paraId="5194DFBF" w14:textId="77777777" w:rsidR="00576E66" w:rsidRPr="004B06BD" w:rsidRDefault="00576E66" w:rsidP="00C463A1">
    <w:pPr>
      <w:pStyle w:val="EinfAbs"/>
      <w:tabs>
        <w:tab w:val="left" w:pos="3289"/>
        <w:tab w:val="left" w:pos="6237"/>
        <w:tab w:val="left" w:pos="6521"/>
      </w:tabs>
      <w:spacing w:after="10" w:line="240" w:lineRule="auto"/>
      <w:ind w:right="-65"/>
      <w:rPr>
        <w:rFonts w:ascii="Arial" w:hAnsi="Arial" w:cs="CenturyGothic"/>
        <w:spacing w:val="2"/>
        <w:sz w:val="12"/>
        <w:szCs w:val="12"/>
      </w:rPr>
    </w:pPr>
    <w:r w:rsidRPr="0095063F">
      <w:rPr>
        <w:rFonts w:ascii="Arial" w:hAnsi="Arial" w:cs="CenturyGothic"/>
        <w:spacing w:val="1"/>
        <w:sz w:val="12"/>
        <w:szCs w:val="12"/>
      </w:rPr>
      <w:t>Telefon 062 387 71 71</w:t>
    </w:r>
    <w:r>
      <w:rPr>
        <w:rFonts w:ascii="Arial" w:hAnsi="Arial" w:cs="CenturyGothic"/>
        <w:b/>
        <w:spacing w:val="1"/>
        <w:sz w:val="12"/>
        <w:szCs w:val="12"/>
      </w:rPr>
      <w:t xml:space="preserve"> </w:t>
    </w:r>
    <w:r w:rsidRPr="004B06BD">
      <w:rPr>
        <w:rFonts w:ascii="Arial" w:hAnsi="Arial" w:cs="CenturyGothic"/>
        <w:spacing w:val="1"/>
        <w:sz w:val="12"/>
        <w:szCs w:val="12"/>
      </w:rPr>
      <w:t>|</w:t>
    </w:r>
    <w:r>
      <w:rPr>
        <w:rFonts w:ascii="Arial" w:hAnsi="Arial" w:cs="CenturyGothic"/>
        <w:spacing w:val="1"/>
        <w:sz w:val="12"/>
        <w:szCs w:val="12"/>
      </w:rPr>
      <w:t xml:space="preserve"> Telefax 062 387 71 72</w:t>
    </w:r>
    <w:r w:rsidRPr="004B06BD">
      <w:rPr>
        <w:rFonts w:ascii="Arial" w:hAnsi="Arial" w:cs="CenturyGothic"/>
        <w:b/>
        <w:spacing w:val="1"/>
        <w:sz w:val="12"/>
        <w:szCs w:val="12"/>
      </w:rPr>
      <w:tab/>
    </w:r>
    <w:r>
      <w:rPr>
        <w:rFonts w:ascii="Arial" w:hAnsi="Arial" w:cs="CenturyGothic"/>
        <w:b/>
        <w:spacing w:val="1"/>
        <w:sz w:val="12"/>
        <w:szCs w:val="12"/>
      </w:rPr>
      <w:t xml:space="preserve"> </w:t>
    </w:r>
  </w:p>
  <w:p w14:paraId="5758733C" w14:textId="77777777" w:rsidR="00576E66" w:rsidRPr="004B06BD" w:rsidRDefault="00576E66" w:rsidP="00C463A1">
    <w:pPr>
      <w:pStyle w:val="EinfAbs"/>
      <w:tabs>
        <w:tab w:val="left" w:pos="3289"/>
        <w:tab w:val="left" w:pos="6237"/>
        <w:tab w:val="left" w:pos="6521"/>
      </w:tabs>
      <w:spacing w:after="10" w:line="240" w:lineRule="auto"/>
      <w:ind w:right="-65"/>
      <w:rPr>
        <w:rFonts w:ascii="Arial" w:hAnsi="Arial" w:cs="CenturyGothic"/>
        <w:spacing w:val="2"/>
        <w:sz w:val="12"/>
        <w:szCs w:val="12"/>
      </w:rPr>
    </w:pPr>
    <w:r w:rsidRPr="004B06BD">
      <w:rPr>
        <w:rFonts w:ascii="Arial" w:hAnsi="Arial" w:cs="CenturyGothic"/>
        <w:spacing w:val="1"/>
        <w:sz w:val="12"/>
        <w:szCs w:val="12"/>
      </w:rPr>
      <w:t>Bahnhofstrasse 22 | Postfach 88 | 4622 Egerkingen</w:t>
    </w:r>
    <w:r w:rsidRPr="004B06BD">
      <w:rPr>
        <w:rFonts w:ascii="Arial" w:hAnsi="Arial" w:cs="CenturyGothic"/>
        <w:spacing w:val="1"/>
        <w:sz w:val="12"/>
        <w:szCs w:val="12"/>
      </w:rPr>
      <w:tab/>
    </w:r>
  </w:p>
  <w:p w14:paraId="77499E42" w14:textId="77777777" w:rsidR="00576E66" w:rsidRDefault="00225CCF" w:rsidP="00133339">
    <w:pPr>
      <w:pStyle w:val="Fuzeile"/>
    </w:pPr>
    <w:hyperlink r:id="rId1" w:history="1">
      <w:r w:rsidR="00576E66" w:rsidRPr="00133339">
        <w:rPr>
          <w:rStyle w:val="Hyperlink"/>
          <w:rFonts w:ascii="Arial" w:hAnsi="Arial" w:cs="CenturyGothic"/>
          <w:color w:val="auto"/>
          <w:spacing w:val="3"/>
          <w:sz w:val="12"/>
          <w:szCs w:val="12"/>
          <w:u w:val="none"/>
        </w:rPr>
        <w:t>www.egerkingen.ch</w:t>
      </w:r>
    </w:hyperlink>
    <w:r w:rsidR="00576E66">
      <w:rPr>
        <w:rFonts w:ascii="Arial" w:hAnsi="Arial" w:cs="CenturyGothic"/>
        <w:spacing w:val="3"/>
        <w:sz w:val="12"/>
        <w:szCs w:val="12"/>
      </w:rPr>
      <w:t xml:space="preserve"> </w:t>
    </w:r>
    <w:r w:rsidR="00576E66" w:rsidRPr="004B06BD">
      <w:rPr>
        <w:rFonts w:ascii="Arial" w:hAnsi="Arial" w:cs="CenturyGothic"/>
        <w:spacing w:val="1"/>
        <w:sz w:val="12"/>
        <w:szCs w:val="12"/>
      </w:rPr>
      <w:t>|</w:t>
    </w:r>
    <w:r w:rsidR="00576E66">
      <w:rPr>
        <w:rFonts w:ascii="Arial" w:hAnsi="Arial" w:cs="CenturyGothic"/>
        <w:spacing w:val="1"/>
        <w:sz w:val="12"/>
        <w:szCs w:val="12"/>
      </w:rPr>
      <w:t xml:space="preserve"> info@egerkingen.ch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13B05" w14:textId="77777777" w:rsidR="00225CCF" w:rsidRDefault="00225CCF">
      <w:r>
        <w:separator/>
      </w:r>
    </w:p>
  </w:footnote>
  <w:footnote w:type="continuationSeparator" w:id="0">
    <w:p w14:paraId="6BA979D7" w14:textId="77777777" w:rsidR="00225CCF" w:rsidRDefault="00225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690D4" w14:textId="6D7877E9" w:rsidR="00576E66" w:rsidRDefault="00576E66" w:rsidP="00BE5B60">
    <w:pPr>
      <w:pStyle w:val="Kopfzeile"/>
      <w:tabs>
        <w:tab w:val="clear" w:pos="4536"/>
        <w:tab w:val="clear" w:pos="9072"/>
        <w:tab w:val="left" w:pos="5952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56024FF4" wp14:editId="50D31C91">
          <wp:simplePos x="0" y="0"/>
          <wp:positionH relativeFrom="column">
            <wp:posOffset>3316605</wp:posOffset>
          </wp:positionH>
          <wp:positionV relativeFrom="paragraph">
            <wp:posOffset>119380</wp:posOffset>
          </wp:positionV>
          <wp:extent cx="2545080" cy="1129665"/>
          <wp:effectExtent l="0" t="0" r="7620" b="0"/>
          <wp:wrapThrough wrapText="bothSides">
            <wp:wrapPolygon edited="0">
              <wp:start x="647" y="0"/>
              <wp:lineTo x="0" y="728"/>
              <wp:lineTo x="0" y="20762"/>
              <wp:lineTo x="647" y="21126"/>
              <wp:lineTo x="20856" y="21126"/>
              <wp:lineTo x="21503" y="20762"/>
              <wp:lineTo x="21503" y="728"/>
              <wp:lineTo x="20856" y="0"/>
              <wp:lineTo x="647" y="0"/>
            </wp:wrapPolygon>
          </wp:wrapThrough>
          <wp:docPr id="3" name="Grafik 3" descr="Ein Bild, das Blume, Pflanz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Blume, Pflanz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80" cy="112966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49"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026AFBA5" wp14:editId="5D449BD1">
          <wp:simplePos x="0" y="0"/>
          <wp:positionH relativeFrom="column">
            <wp:posOffset>-108879</wp:posOffset>
          </wp:positionH>
          <wp:positionV relativeFrom="paragraph">
            <wp:posOffset>178435</wp:posOffset>
          </wp:positionV>
          <wp:extent cx="2392680" cy="690880"/>
          <wp:effectExtent l="25400" t="0" r="0" b="0"/>
          <wp:wrapNone/>
          <wp:docPr id="2" name="Bild 6" descr="::manual:logo_ig:wortbildmarke:farbe:eps:egerkingen_wortbildmarke_CMY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:manual:logo_ig:wortbildmarke:farbe:eps:egerkingen_wortbildmarke_CMYK.ep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690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A557C9"/>
    <w:multiLevelType w:val="hybridMultilevel"/>
    <w:tmpl w:val="67F22044"/>
    <w:lvl w:ilvl="0" w:tplc="395839F2">
      <w:start w:val="1"/>
      <w:numFmt w:val="bullet"/>
      <w:lvlText w:val=""/>
      <w:lvlJc w:val="left"/>
      <w:pPr>
        <w:ind w:left="720" w:hanging="360"/>
      </w:pPr>
      <w:rPr>
        <w:rFonts w:ascii="Wingdings 2" w:hAnsi="Wingdings 2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ocumentProtection w:edit="forms" w:enforcement="1"/>
  <w:defaultTabStop w:val="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A1D"/>
    <w:rsid w:val="00045DAE"/>
    <w:rsid w:val="00051652"/>
    <w:rsid w:val="00073357"/>
    <w:rsid w:val="00075AC1"/>
    <w:rsid w:val="000A7287"/>
    <w:rsid w:val="000E2553"/>
    <w:rsid w:val="000F51D8"/>
    <w:rsid w:val="00107629"/>
    <w:rsid w:val="00113968"/>
    <w:rsid w:val="00121F39"/>
    <w:rsid w:val="00122F90"/>
    <w:rsid w:val="00131228"/>
    <w:rsid w:val="00133339"/>
    <w:rsid w:val="0014777B"/>
    <w:rsid w:val="0016517E"/>
    <w:rsid w:val="001900D8"/>
    <w:rsid w:val="001A4511"/>
    <w:rsid w:val="001D6A15"/>
    <w:rsid w:val="001F0AC6"/>
    <w:rsid w:val="00225CCF"/>
    <w:rsid w:val="00234EC1"/>
    <w:rsid w:val="00263752"/>
    <w:rsid w:val="00264274"/>
    <w:rsid w:val="00274736"/>
    <w:rsid w:val="00295B8D"/>
    <w:rsid w:val="002B2A0C"/>
    <w:rsid w:val="00332DF8"/>
    <w:rsid w:val="00334AE2"/>
    <w:rsid w:val="0037096E"/>
    <w:rsid w:val="00394A37"/>
    <w:rsid w:val="003A260F"/>
    <w:rsid w:val="003B63EE"/>
    <w:rsid w:val="003D5AED"/>
    <w:rsid w:val="003F62F0"/>
    <w:rsid w:val="00401D09"/>
    <w:rsid w:val="0041166E"/>
    <w:rsid w:val="00422B39"/>
    <w:rsid w:val="004373E8"/>
    <w:rsid w:val="00467F73"/>
    <w:rsid w:val="004A74F0"/>
    <w:rsid w:val="004B06BD"/>
    <w:rsid w:val="004C6CAA"/>
    <w:rsid w:val="00525AB9"/>
    <w:rsid w:val="005666E5"/>
    <w:rsid w:val="00576E66"/>
    <w:rsid w:val="005856EC"/>
    <w:rsid w:val="005B4FEF"/>
    <w:rsid w:val="00613642"/>
    <w:rsid w:val="00630EFF"/>
    <w:rsid w:val="006757BE"/>
    <w:rsid w:val="006C1407"/>
    <w:rsid w:val="00760433"/>
    <w:rsid w:val="00776FB3"/>
    <w:rsid w:val="007C40C1"/>
    <w:rsid w:val="007D5BA0"/>
    <w:rsid w:val="007E5C0B"/>
    <w:rsid w:val="007F3876"/>
    <w:rsid w:val="00854040"/>
    <w:rsid w:val="0087615F"/>
    <w:rsid w:val="008B341C"/>
    <w:rsid w:val="008E5783"/>
    <w:rsid w:val="008F2CAD"/>
    <w:rsid w:val="009175DC"/>
    <w:rsid w:val="00936E6A"/>
    <w:rsid w:val="00941D80"/>
    <w:rsid w:val="009455DB"/>
    <w:rsid w:val="0095063F"/>
    <w:rsid w:val="00962BFC"/>
    <w:rsid w:val="0098154F"/>
    <w:rsid w:val="009A2F3D"/>
    <w:rsid w:val="009D12A2"/>
    <w:rsid w:val="009E60F7"/>
    <w:rsid w:val="009F147D"/>
    <w:rsid w:val="00A003DB"/>
    <w:rsid w:val="00A0233B"/>
    <w:rsid w:val="00A07A1D"/>
    <w:rsid w:val="00A135B9"/>
    <w:rsid w:val="00A248E5"/>
    <w:rsid w:val="00A35DF6"/>
    <w:rsid w:val="00A824D7"/>
    <w:rsid w:val="00A90E5E"/>
    <w:rsid w:val="00AA06C2"/>
    <w:rsid w:val="00AD64F4"/>
    <w:rsid w:val="00AF6028"/>
    <w:rsid w:val="00B91F4D"/>
    <w:rsid w:val="00BB08BD"/>
    <w:rsid w:val="00BE0CEB"/>
    <w:rsid w:val="00BE21B9"/>
    <w:rsid w:val="00BE5B60"/>
    <w:rsid w:val="00C339E4"/>
    <w:rsid w:val="00C34A4E"/>
    <w:rsid w:val="00C463A1"/>
    <w:rsid w:val="00C52E96"/>
    <w:rsid w:val="00C7344E"/>
    <w:rsid w:val="00C829E5"/>
    <w:rsid w:val="00C91467"/>
    <w:rsid w:val="00CB509B"/>
    <w:rsid w:val="00D159A5"/>
    <w:rsid w:val="00D33B7B"/>
    <w:rsid w:val="00D36926"/>
    <w:rsid w:val="00D90CB0"/>
    <w:rsid w:val="00DB4E26"/>
    <w:rsid w:val="00DC544B"/>
    <w:rsid w:val="00DE2DC6"/>
    <w:rsid w:val="00DE4B92"/>
    <w:rsid w:val="00DE4C6E"/>
    <w:rsid w:val="00E0100F"/>
    <w:rsid w:val="00E06549"/>
    <w:rsid w:val="00E3456F"/>
    <w:rsid w:val="00E508B4"/>
    <w:rsid w:val="00E83379"/>
    <w:rsid w:val="00EA72B4"/>
    <w:rsid w:val="00EA74E9"/>
    <w:rsid w:val="00EB0943"/>
    <w:rsid w:val="00EC2892"/>
    <w:rsid w:val="00EC6700"/>
    <w:rsid w:val="00EE45D2"/>
    <w:rsid w:val="00EF3A78"/>
    <w:rsid w:val="00F000FE"/>
    <w:rsid w:val="00F65ADF"/>
    <w:rsid w:val="00F74B8E"/>
    <w:rsid w:val="00F922CC"/>
    <w:rsid w:val="00F935BD"/>
    <w:rsid w:val="00FB4202"/>
    <w:rsid w:val="00FC11A3"/>
    <w:rsid w:val="00FE6177"/>
    <w:rsid w:val="00FF7F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0D023C4"/>
  <w15:docId w15:val="{21EF96A3-BDF7-4310-8C82-97776C386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0" w:defSemiHidden="0" w:defUnhideWhenUsed="0" w:defQFormat="0" w:count="376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63F2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63F23"/>
  </w:style>
  <w:style w:type="paragraph" w:styleId="Fuzeile">
    <w:name w:val="footer"/>
    <w:basedOn w:val="Standard"/>
    <w:link w:val="FuzeileZchn"/>
    <w:uiPriority w:val="99"/>
    <w:unhideWhenUsed/>
    <w:rsid w:val="00463F2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63F23"/>
  </w:style>
  <w:style w:type="paragraph" w:customStyle="1" w:styleId="EinfAbs">
    <w:name w:val="[Einf. Abs.]"/>
    <w:basedOn w:val="Standard"/>
    <w:uiPriority w:val="99"/>
    <w:rsid w:val="007336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rsid w:val="007336B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semiHidden/>
    <w:unhideWhenUsed/>
    <w:rsid w:val="0027473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274736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rsid w:val="00FE6177"/>
    <w:pPr>
      <w:ind w:left="720"/>
      <w:contextualSpacing/>
    </w:pPr>
  </w:style>
  <w:style w:type="character" w:styleId="Platzhaltertext">
    <w:name w:val="Placeholder Text"/>
    <w:basedOn w:val="Absatz-Standardschriftart"/>
    <w:semiHidden/>
    <w:rsid w:val="00BE5B60"/>
    <w:rPr>
      <w:color w:val="808080"/>
    </w:rPr>
  </w:style>
  <w:style w:type="character" w:styleId="Kommentarzeichen">
    <w:name w:val="annotation reference"/>
    <w:basedOn w:val="Absatz-Standardschriftart"/>
    <w:semiHidden/>
    <w:unhideWhenUsed/>
    <w:rsid w:val="00073357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07335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07335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7335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73357"/>
    <w:rPr>
      <w:b/>
      <w:bCs/>
      <w:sz w:val="20"/>
      <w:szCs w:val="20"/>
    </w:rPr>
  </w:style>
  <w:style w:type="table" w:styleId="Tabellenraster">
    <w:name w:val="Table Grid"/>
    <w:basedOn w:val="NormaleTabelle"/>
    <w:rsid w:val="00DB4E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DE4C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ntraledienste@egerkingen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gerkingen.ch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VIRA~1.BIE\AppData\Local\Temp\7zO81257F4C\geg_briefvorlage_bartholdi_17062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46E4595A164AC9B5985C2A3644EC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801865-BB6C-4A23-ABDB-A21024574AE5}"/>
      </w:docPartPr>
      <w:docPartBody>
        <w:p w:rsidR="006D6D0B" w:rsidRDefault="006D6D0B" w:rsidP="006D6D0B">
          <w:pPr>
            <w:pStyle w:val="C846E4595A164AC9B5985C2A3644ECDD6"/>
          </w:pPr>
          <w:r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2B711C9D476E48C3AABBA77839B4FC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BB63E4-F219-48A6-9E4C-A9DD8E24654B}"/>
      </w:docPartPr>
      <w:docPartBody>
        <w:p w:rsidR="006D6D0B" w:rsidRDefault="006D6D0B" w:rsidP="006D6D0B">
          <w:pPr>
            <w:pStyle w:val="2B711C9D476E48C3AABBA77839B4FC226"/>
          </w:pPr>
          <w:r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D80AE71CA41A4F87A2AAFA419485E4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30F413-B844-4BB2-8248-C8217B970284}"/>
      </w:docPartPr>
      <w:docPartBody>
        <w:p w:rsidR="006D6D0B" w:rsidRDefault="006D6D0B" w:rsidP="006D6D0B">
          <w:pPr>
            <w:pStyle w:val="D80AE71CA41A4F87A2AAFA419485E4086"/>
          </w:pPr>
          <w:r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FEAE7C626A5B4AEF8153E327B376D4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BD2C37-A921-4927-B1F2-964B9B9426BD}"/>
      </w:docPartPr>
      <w:docPartBody>
        <w:p w:rsidR="006D6D0B" w:rsidRDefault="006D6D0B" w:rsidP="006D6D0B">
          <w:pPr>
            <w:pStyle w:val="FEAE7C626A5B4AEF8153E327B376D4F16"/>
          </w:pPr>
          <w:r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7D61523E50D24408AD62DE0D6DC349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7AE74F-3583-44FA-9648-A06092374334}"/>
      </w:docPartPr>
      <w:docPartBody>
        <w:p w:rsidR="006D6D0B" w:rsidRDefault="006D6D0B" w:rsidP="006D6D0B">
          <w:pPr>
            <w:pStyle w:val="7D61523E50D24408AD62DE0D6DC349335"/>
          </w:pPr>
          <w:r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7269D01EB75F45FA826703D6DC2373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A8E797-B1ED-4ADE-A894-1BD7CB35B365}"/>
      </w:docPartPr>
      <w:docPartBody>
        <w:p w:rsidR="006D6D0B" w:rsidRDefault="006D6D0B" w:rsidP="006D6D0B">
          <w:pPr>
            <w:pStyle w:val="7269D01EB75F45FA826703D6DC2373565"/>
          </w:pPr>
          <w:r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C52478451BF04F6CAD673DDBCEF4EB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1245C3-F374-4679-A8EB-C69FA55E93D2}"/>
      </w:docPartPr>
      <w:docPartBody>
        <w:p w:rsidR="006D6D0B" w:rsidRDefault="006D6D0B" w:rsidP="006D6D0B">
          <w:pPr>
            <w:pStyle w:val="C52478451BF04F6CAD673DDBCEF4EBEB5"/>
          </w:pPr>
          <w:r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DF85A7F5AB8948FFBF4ED967615082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7BD253-0443-4518-B80A-EC98F2D3A045}"/>
      </w:docPartPr>
      <w:docPartBody>
        <w:p w:rsidR="006D6D0B" w:rsidRDefault="006D6D0B" w:rsidP="006D6D0B">
          <w:pPr>
            <w:pStyle w:val="DF85A7F5AB8948FFBF4ED967615082155"/>
          </w:pPr>
          <w:r w:rsidRPr="00BE5B60">
            <w:rPr>
              <w:rStyle w:val="Platzhaltertext"/>
              <w:rFonts w:ascii="Arial" w:hAnsi="Arial" w:cs="Arial"/>
              <w:sz w:val="22"/>
              <w:szCs w:val="22"/>
            </w:rPr>
            <w:t>Klicken oder tippen Sie hier, um Text einzugeben.</w:t>
          </w:r>
        </w:p>
      </w:docPartBody>
    </w:docPart>
    <w:docPart>
      <w:docPartPr>
        <w:name w:val="579AF3A87A904E33AB1EF954525B91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3F276F-3E89-4AC8-AA10-4630079C4352}"/>
      </w:docPartPr>
      <w:docPartBody>
        <w:p w:rsidR="006D6D0B" w:rsidRDefault="006D6D0B" w:rsidP="006D6D0B">
          <w:pPr>
            <w:pStyle w:val="579AF3A87A904E33AB1EF954525B9180"/>
          </w:pPr>
          <w:r w:rsidRPr="008E16A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7243B91A424E7B9FA8D3DE2CD5B7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0B84C-1FFF-4E53-96C2-88ABC42A729B}"/>
      </w:docPartPr>
      <w:docPartBody>
        <w:p w:rsidR="00D44DE9" w:rsidRDefault="003512D4" w:rsidP="003512D4">
          <w:pPr>
            <w:pStyle w:val="157243B91A424E7B9FA8D3DE2CD5B7A3"/>
          </w:pPr>
          <w:r w:rsidRPr="00BE5B60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402A280095CC4F928D2978F1C79DE9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359C50-FCC1-4556-998B-F09BD2AFC668}"/>
      </w:docPartPr>
      <w:docPartBody>
        <w:p w:rsidR="00D44DE9" w:rsidRDefault="003512D4" w:rsidP="003512D4">
          <w:pPr>
            <w:pStyle w:val="402A280095CC4F928D2978F1C79DE9DD"/>
          </w:pPr>
          <w:r w:rsidRPr="008E16A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9FF405FC29748389A0C1447E1A57A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0D0596-0D63-4C87-93BF-F0AF6AC9D810}"/>
      </w:docPartPr>
      <w:docPartBody>
        <w:p w:rsidR="00D44DE9" w:rsidRDefault="003512D4" w:rsidP="003512D4">
          <w:pPr>
            <w:pStyle w:val="19FF405FC29748389A0C1447E1A57A29"/>
          </w:pPr>
          <w:r w:rsidRPr="00BE5B60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45557B9DB12C4514AEA64A6E9CDA4A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24106F-F38D-492C-A6F5-D8D10600D245}"/>
      </w:docPartPr>
      <w:docPartBody>
        <w:p w:rsidR="00D44DE9" w:rsidRDefault="003512D4" w:rsidP="003512D4">
          <w:pPr>
            <w:pStyle w:val="45557B9DB12C4514AEA64A6E9CDA4A50"/>
          </w:pPr>
          <w:r w:rsidRPr="008E16A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61B3A647427493D98BEE894DF3F8A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C27DFE-F435-49F0-B894-6FB678FA5AC3}"/>
      </w:docPartPr>
      <w:docPartBody>
        <w:p w:rsidR="00D44DE9" w:rsidRDefault="003512D4" w:rsidP="003512D4">
          <w:pPr>
            <w:pStyle w:val="B61B3A647427493D98BEE894DF3F8ADF"/>
          </w:pPr>
          <w:r w:rsidRPr="00BE5B60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4F111B935BE14A74838F9F1BAE5B0A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C68F5D-0D73-4442-9240-D232144CC876}"/>
      </w:docPartPr>
      <w:docPartBody>
        <w:p w:rsidR="00D44DE9" w:rsidRDefault="003512D4" w:rsidP="003512D4">
          <w:pPr>
            <w:pStyle w:val="4F111B935BE14A74838F9F1BAE5B0A48"/>
          </w:pPr>
          <w:r w:rsidRPr="00BE5B60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435A93B11EF34A2EBE3F77B24A0635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081E8E-A008-4A06-B374-04E04ACFB981}"/>
      </w:docPartPr>
      <w:docPartBody>
        <w:p w:rsidR="00D44DE9" w:rsidRDefault="003512D4" w:rsidP="003512D4">
          <w:pPr>
            <w:pStyle w:val="435A93B11EF34A2EBE3F77B24A0635D9"/>
          </w:pPr>
          <w:r w:rsidRPr="00BE5B60">
            <w:rPr>
              <w:rStyle w:val="Platzhaltertext"/>
              <w:rFonts w:ascii="Arial" w:hAnsi="Arial" w:cs="Arial"/>
            </w:rPr>
            <w:t>Klicken oder tippen Sie hier, um Text einzugeben.</w:t>
          </w:r>
        </w:p>
      </w:docPartBody>
    </w:docPart>
    <w:docPart>
      <w:docPartPr>
        <w:name w:val="91841FE4E016449BAB449C093EB79C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824F4E-5422-4B9A-A979-5F6D63F6B9D8}"/>
      </w:docPartPr>
      <w:docPartBody>
        <w:p w:rsidR="00D44DE9" w:rsidRDefault="003512D4" w:rsidP="003512D4">
          <w:pPr>
            <w:pStyle w:val="91841FE4E016449BAB449C093EB79C5C"/>
          </w:pPr>
          <w:r w:rsidRPr="008E16A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B6D058E7D14396BF371CFD381134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A57696-DF1C-42F1-91E2-B1CAD9FA7749}"/>
      </w:docPartPr>
      <w:docPartBody>
        <w:p w:rsidR="00D44DE9" w:rsidRDefault="003512D4" w:rsidP="003512D4">
          <w:pPr>
            <w:pStyle w:val="A2B6D058E7D14396BF371CFD381134DC"/>
          </w:pPr>
          <w:r w:rsidRPr="008E16A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A3A511D47BC44E7B1CC26DC4916D0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692D6B-300A-4EA7-9B7A-FE055622CD6D}"/>
      </w:docPartPr>
      <w:docPartBody>
        <w:p w:rsidR="00D44DE9" w:rsidRDefault="003512D4" w:rsidP="003512D4">
          <w:pPr>
            <w:pStyle w:val="7A3A511D47BC44E7B1CC26DC4916D0F8"/>
          </w:pPr>
          <w:r w:rsidRPr="008E16A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E9DB9E1CC5A46F1A1CFAAEC6A0C2E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7A2AD5-1F0A-4705-BA48-66BC21C1A858}"/>
      </w:docPartPr>
      <w:docPartBody>
        <w:p w:rsidR="00D44DE9" w:rsidRDefault="003512D4" w:rsidP="003512D4">
          <w:pPr>
            <w:pStyle w:val="CE9DB9E1CC5A46F1A1CFAAEC6A0C2EB8"/>
          </w:pPr>
          <w:r w:rsidRPr="008E16A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0A2445438D4464199C6D1E4B95170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3567EB-361E-44CC-AD27-B6109AE3C9C5}"/>
      </w:docPartPr>
      <w:docPartBody>
        <w:p w:rsidR="003D076B" w:rsidRDefault="004D5DA2" w:rsidP="004D5DA2">
          <w:pPr>
            <w:pStyle w:val="E0A2445438D4464199C6D1E4B9517022"/>
          </w:pPr>
          <w:r w:rsidRPr="008E16A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Gothic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D0B"/>
    <w:rsid w:val="00162C17"/>
    <w:rsid w:val="003512D4"/>
    <w:rsid w:val="003D076B"/>
    <w:rsid w:val="0044024A"/>
    <w:rsid w:val="004D5DA2"/>
    <w:rsid w:val="006D6D0B"/>
    <w:rsid w:val="00912D8F"/>
    <w:rsid w:val="00AF1EB9"/>
    <w:rsid w:val="00D44DE9"/>
    <w:rsid w:val="00E24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semiHidden/>
    <w:rsid w:val="004D5DA2"/>
    <w:rPr>
      <w:color w:val="808080"/>
    </w:rPr>
  </w:style>
  <w:style w:type="paragraph" w:customStyle="1" w:styleId="7D61523E50D24408AD62DE0D6DC349335">
    <w:name w:val="7D61523E50D24408AD62DE0D6DC349335"/>
    <w:rsid w:val="006D6D0B"/>
    <w:pPr>
      <w:spacing w:after="0" w:line="240" w:lineRule="auto"/>
    </w:pPr>
    <w:rPr>
      <w:sz w:val="24"/>
      <w:szCs w:val="24"/>
      <w:lang w:eastAsia="ja-JP"/>
    </w:rPr>
  </w:style>
  <w:style w:type="paragraph" w:customStyle="1" w:styleId="C846E4595A164AC9B5985C2A3644ECDD6">
    <w:name w:val="C846E4595A164AC9B5985C2A3644ECDD6"/>
    <w:rsid w:val="006D6D0B"/>
    <w:pPr>
      <w:spacing w:after="0" w:line="240" w:lineRule="auto"/>
    </w:pPr>
    <w:rPr>
      <w:sz w:val="24"/>
      <w:szCs w:val="24"/>
      <w:lang w:eastAsia="ja-JP"/>
    </w:rPr>
  </w:style>
  <w:style w:type="paragraph" w:customStyle="1" w:styleId="2B711C9D476E48C3AABBA77839B4FC226">
    <w:name w:val="2B711C9D476E48C3AABBA77839B4FC226"/>
    <w:rsid w:val="006D6D0B"/>
    <w:pPr>
      <w:spacing w:after="0" w:line="240" w:lineRule="auto"/>
    </w:pPr>
    <w:rPr>
      <w:sz w:val="24"/>
      <w:szCs w:val="24"/>
      <w:lang w:eastAsia="ja-JP"/>
    </w:rPr>
  </w:style>
  <w:style w:type="paragraph" w:customStyle="1" w:styleId="D80AE71CA41A4F87A2AAFA419485E4086">
    <w:name w:val="D80AE71CA41A4F87A2AAFA419485E4086"/>
    <w:rsid w:val="006D6D0B"/>
    <w:pPr>
      <w:spacing w:after="0" w:line="240" w:lineRule="auto"/>
    </w:pPr>
    <w:rPr>
      <w:sz w:val="24"/>
      <w:szCs w:val="24"/>
      <w:lang w:eastAsia="ja-JP"/>
    </w:rPr>
  </w:style>
  <w:style w:type="paragraph" w:customStyle="1" w:styleId="FEAE7C626A5B4AEF8153E327B376D4F16">
    <w:name w:val="FEAE7C626A5B4AEF8153E327B376D4F16"/>
    <w:rsid w:val="006D6D0B"/>
    <w:pPr>
      <w:spacing w:after="0" w:line="240" w:lineRule="auto"/>
    </w:pPr>
    <w:rPr>
      <w:sz w:val="24"/>
      <w:szCs w:val="24"/>
      <w:lang w:eastAsia="ja-JP"/>
    </w:rPr>
  </w:style>
  <w:style w:type="paragraph" w:customStyle="1" w:styleId="7269D01EB75F45FA826703D6DC2373565">
    <w:name w:val="7269D01EB75F45FA826703D6DC2373565"/>
    <w:rsid w:val="006D6D0B"/>
    <w:pPr>
      <w:spacing w:after="0" w:line="240" w:lineRule="auto"/>
    </w:pPr>
    <w:rPr>
      <w:sz w:val="24"/>
      <w:szCs w:val="24"/>
      <w:lang w:eastAsia="ja-JP"/>
    </w:rPr>
  </w:style>
  <w:style w:type="paragraph" w:customStyle="1" w:styleId="C52478451BF04F6CAD673DDBCEF4EBEB5">
    <w:name w:val="C52478451BF04F6CAD673DDBCEF4EBEB5"/>
    <w:rsid w:val="006D6D0B"/>
    <w:pPr>
      <w:spacing w:after="0" w:line="240" w:lineRule="auto"/>
    </w:pPr>
    <w:rPr>
      <w:sz w:val="24"/>
      <w:szCs w:val="24"/>
      <w:lang w:eastAsia="ja-JP"/>
    </w:rPr>
  </w:style>
  <w:style w:type="paragraph" w:customStyle="1" w:styleId="DF85A7F5AB8948FFBF4ED967615082155">
    <w:name w:val="DF85A7F5AB8948FFBF4ED967615082155"/>
    <w:rsid w:val="006D6D0B"/>
    <w:pPr>
      <w:spacing w:after="0" w:line="240" w:lineRule="auto"/>
    </w:pPr>
    <w:rPr>
      <w:sz w:val="24"/>
      <w:szCs w:val="24"/>
      <w:lang w:eastAsia="ja-JP"/>
    </w:rPr>
  </w:style>
  <w:style w:type="paragraph" w:customStyle="1" w:styleId="E0A2445438D4464199C6D1E4B9517022">
    <w:name w:val="E0A2445438D4464199C6D1E4B9517022"/>
    <w:rsid w:val="004D5DA2"/>
  </w:style>
  <w:style w:type="paragraph" w:customStyle="1" w:styleId="579AF3A87A904E33AB1EF954525B9180">
    <w:name w:val="579AF3A87A904E33AB1EF954525B9180"/>
    <w:rsid w:val="006D6D0B"/>
  </w:style>
  <w:style w:type="paragraph" w:customStyle="1" w:styleId="157243B91A424E7B9FA8D3DE2CD5B7A3">
    <w:name w:val="157243B91A424E7B9FA8D3DE2CD5B7A3"/>
    <w:rsid w:val="003512D4"/>
  </w:style>
  <w:style w:type="paragraph" w:customStyle="1" w:styleId="402A280095CC4F928D2978F1C79DE9DD">
    <w:name w:val="402A280095CC4F928D2978F1C79DE9DD"/>
    <w:rsid w:val="003512D4"/>
  </w:style>
  <w:style w:type="paragraph" w:customStyle="1" w:styleId="19FF405FC29748389A0C1447E1A57A29">
    <w:name w:val="19FF405FC29748389A0C1447E1A57A29"/>
    <w:rsid w:val="003512D4"/>
  </w:style>
  <w:style w:type="paragraph" w:customStyle="1" w:styleId="45557B9DB12C4514AEA64A6E9CDA4A50">
    <w:name w:val="45557B9DB12C4514AEA64A6E9CDA4A50"/>
    <w:rsid w:val="003512D4"/>
  </w:style>
  <w:style w:type="paragraph" w:customStyle="1" w:styleId="B61B3A647427493D98BEE894DF3F8ADF">
    <w:name w:val="B61B3A647427493D98BEE894DF3F8ADF"/>
    <w:rsid w:val="003512D4"/>
  </w:style>
  <w:style w:type="paragraph" w:customStyle="1" w:styleId="4F111B935BE14A74838F9F1BAE5B0A48">
    <w:name w:val="4F111B935BE14A74838F9F1BAE5B0A48"/>
    <w:rsid w:val="003512D4"/>
  </w:style>
  <w:style w:type="paragraph" w:customStyle="1" w:styleId="435A93B11EF34A2EBE3F77B24A0635D9">
    <w:name w:val="435A93B11EF34A2EBE3F77B24A0635D9"/>
    <w:rsid w:val="003512D4"/>
  </w:style>
  <w:style w:type="paragraph" w:customStyle="1" w:styleId="91841FE4E016449BAB449C093EB79C5C">
    <w:name w:val="91841FE4E016449BAB449C093EB79C5C"/>
    <w:rsid w:val="003512D4"/>
  </w:style>
  <w:style w:type="paragraph" w:customStyle="1" w:styleId="A2B6D058E7D14396BF371CFD381134DC">
    <w:name w:val="A2B6D058E7D14396BF371CFD381134DC"/>
    <w:rsid w:val="003512D4"/>
  </w:style>
  <w:style w:type="paragraph" w:customStyle="1" w:styleId="7A3A511D47BC44E7B1CC26DC4916D0F8">
    <w:name w:val="7A3A511D47BC44E7B1CC26DC4916D0F8"/>
    <w:rsid w:val="003512D4"/>
  </w:style>
  <w:style w:type="paragraph" w:customStyle="1" w:styleId="CE9DB9E1CC5A46F1A1CFAAEC6A0C2EB8">
    <w:name w:val="CE9DB9E1CC5A46F1A1CFAAEC6A0C2EB8"/>
    <w:rsid w:val="003512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4D1FE-57F9-4A17-8211-4154E566C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geg_briefvorlage_bartholdi_170628.dotx</Template>
  <TotalTime>0</TotalTime>
  <Pages>1</Pages>
  <Words>666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Elvira Biedermann</dc:creator>
  <cp:keywords/>
  <cp:lastModifiedBy>Elvira Biedermann</cp:lastModifiedBy>
  <cp:revision>14</cp:revision>
  <cp:lastPrinted>2021-05-19T14:08:00Z</cp:lastPrinted>
  <dcterms:created xsi:type="dcterms:W3CDTF">2021-03-11T10:25:00Z</dcterms:created>
  <dcterms:modified xsi:type="dcterms:W3CDTF">2021-05-19T14:15:00Z</dcterms:modified>
</cp:coreProperties>
</file>